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7A8" w:rsidRPr="005F1365" w:rsidRDefault="004D17A8" w:rsidP="007F15F2">
      <w:pPr>
        <w:jc w:val="center"/>
        <w:rPr>
          <w:b/>
        </w:rPr>
      </w:pPr>
      <w:r w:rsidRPr="005F1365">
        <w:rPr>
          <w:b/>
        </w:rPr>
        <w:t>Муниципальная олимпиада по истории. 8 класс</w:t>
      </w:r>
    </w:p>
    <w:p w:rsidR="004D17A8" w:rsidRDefault="004D17A8" w:rsidP="007F15F2">
      <w:pPr>
        <w:jc w:val="center"/>
        <w:rPr>
          <w:b/>
        </w:rPr>
      </w:pPr>
      <w:r w:rsidRPr="005F1365">
        <w:rPr>
          <w:b/>
        </w:rPr>
        <w:t>Максимальная оценка – 100 баллов, время на подготовку – 2 часа.</w:t>
      </w:r>
    </w:p>
    <w:p w:rsidR="004D17A8" w:rsidRDefault="004D17A8" w:rsidP="00615998">
      <w:pPr>
        <w:jc w:val="both"/>
      </w:pPr>
    </w:p>
    <w:p w:rsidR="004D17A8" w:rsidRPr="004B07D8" w:rsidRDefault="004D17A8" w:rsidP="00615998">
      <w:pPr>
        <w:jc w:val="both"/>
      </w:pPr>
      <w:r w:rsidRPr="004B07D8">
        <w:t>Баллы (таблица заполняется жюри)</w:t>
      </w:r>
      <w:r w:rsidRPr="004B07D8">
        <w:tab/>
      </w:r>
      <w:r w:rsidRPr="004B07D8">
        <w:tab/>
      </w:r>
      <w:r w:rsidRPr="004B07D8">
        <w:tab/>
      </w:r>
      <w:r w:rsidRPr="004B07D8">
        <w:tab/>
        <w:t>Итого:</w:t>
      </w:r>
      <w:r w:rsidRPr="004B07D8">
        <w:tab/>
      </w:r>
      <w:r w:rsidRPr="004B07D8">
        <w:tab/>
      </w:r>
      <w:r w:rsidRPr="004B07D8">
        <w:tab/>
        <w:t>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638"/>
        <w:gridCol w:w="638"/>
        <w:gridCol w:w="638"/>
        <w:gridCol w:w="638"/>
        <w:gridCol w:w="638"/>
        <w:gridCol w:w="638"/>
        <w:gridCol w:w="638"/>
        <w:gridCol w:w="638"/>
        <w:gridCol w:w="638"/>
      </w:tblGrid>
      <w:tr w:rsidR="004D17A8" w:rsidRPr="004B07D8" w:rsidTr="00946F56">
        <w:tc>
          <w:tcPr>
            <w:tcW w:w="638" w:type="dxa"/>
          </w:tcPr>
          <w:p w:rsidR="004D17A8" w:rsidRPr="004B07D8" w:rsidRDefault="004D17A8" w:rsidP="00946F56">
            <w:pPr>
              <w:jc w:val="center"/>
            </w:pPr>
            <w:r w:rsidRPr="004B07D8">
              <w:t>1</w:t>
            </w:r>
          </w:p>
        </w:tc>
        <w:tc>
          <w:tcPr>
            <w:tcW w:w="638" w:type="dxa"/>
          </w:tcPr>
          <w:p w:rsidR="004D17A8" w:rsidRPr="004B07D8" w:rsidRDefault="004D17A8" w:rsidP="00946F56">
            <w:pPr>
              <w:jc w:val="center"/>
            </w:pPr>
            <w:r w:rsidRPr="004B07D8">
              <w:t>2</w:t>
            </w:r>
          </w:p>
        </w:tc>
        <w:tc>
          <w:tcPr>
            <w:tcW w:w="638" w:type="dxa"/>
          </w:tcPr>
          <w:p w:rsidR="004D17A8" w:rsidRPr="004B07D8" w:rsidRDefault="004D17A8" w:rsidP="00946F56">
            <w:pPr>
              <w:jc w:val="center"/>
            </w:pPr>
            <w:r w:rsidRPr="004B07D8">
              <w:t>3</w:t>
            </w:r>
          </w:p>
        </w:tc>
        <w:tc>
          <w:tcPr>
            <w:tcW w:w="638" w:type="dxa"/>
          </w:tcPr>
          <w:p w:rsidR="004D17A8" w:rsidRPr="004B07D8" w:rsidRDefault="004D17A8" w:rsidP="00946F56">
            <w:pPr>
              <w:jc w:val="center"/>
            </w:pPr>
            <w:r w:rsidRPr="004B07D8">
              <w:t>4</w:t>
            </w:r>
          </w:p>
        </w:tc>
        <w:tc>
          <w:tcPr>
            <w:tcW w:w="638" w:type="dxa"/>
          </w:tcPr>
          <w:p w:rsidR="004D17A8" w:rsidRPr="004B07D8" w:rsidRDefault="004D17A8" w:rsidP="00946F56">
            <w:pPr>
              <w:jc w:val="center"/>
            </w:pPr>
            <w:r w:rsidRPr="004B07D8">
              <w:t>5</w:t>
            </w:r>
          </w:p>
        </w:tc>
        <w:tc>
          <w:tcPr>
            <w:tcW w:w="638" w:type="dxa"/>
          </w:tcPr>
          <w:p w:rsidR="004D17A8" w:rsidRPr="004B07D8" w:rsidRDefault="004D17A8" w:rsidP="00946F56">
            <w:pPr>
              <w:jc w:val="center"/>
            </w:pPr>
            <w:r w:rsidRPr="004B07D8">
              <w:t>6</w:t>
            </w:r>
          </w:p>
        </w:tc>
        <w:tc>
          <w:tcPr>
            <w:tcW w:w="638" w:type="dxa"/>
          </w:tcPr>
          <w:p w:rsidR="004D17A8" w:rsidRPr="004B07D8" w:rsidRDefault="004D17A8" w:rsidP="00946F56">
            <w:pPr>
              <w:jc w:val="center"/>
            </w:pPr>
            <w:r w:rsidRPr="004B07D8">
              <w:t>7</w:t>
            </w:r>
          </w:p>
        </w:tc>
        <w:tc>
          <w:tcPr>
            <w:tcW w:w="638" w:type="dxa"/>
          </w:tcPr>
          <w:p w:rsidR="004D17A8" w:rsidRPr="004B07D8" w:rsidRDefault="004D17A8" w:rsidP="00946F56">
            <w:pPr>
              <w:jc w:val="center"/>
            </w:pPr>
            <w:r w:rsidRPr="004B07D8">
              <w:t>8</w:t>
            </w:r>
          </w:p>
        </w:tc>
        <w:tc>
          <w:tcPr>
            <w:tcW w:w="638" w:type="dxa"/>
          </w:tcPr>
          <w:p w:rsidR="004D17A8" w:rsidRPr="004B07D8" w:rsidRDefault="004D17A8" w:rsidP="00946F56">
            <w:pPr>
              <w:jc w:val="center"/>
            </w:pPr>
            <w:r w:rsidRPr="004B07D8">
              <w:t>9</w:t>
            </w:r>
          </w:p>
        </w:tc>
        <w:tc>
          <w:tcPr>
            <w:tcW w:w="638" w:type="dxa"/>
          </w:tcPr>
          <w:p w:rsidR="004D17A8" w:rsidRPr="004B07D8" w:rsidRDefault="004D17A8" w:rsidP="00946F56">
            <w:pPr>
              <w:jc w:val="center"/>
            </w:pPr>
            <w:r w:rsidRPr="004B07D8">
              <w:t>10</w:t>
            </w:r>
          </w:p>
        </w:tc>
      </w:tr>
      <w:tr w:rsidR="004D17A8" w:rsidRPr="004B07D8" w:rsidTr="00946F56">
        <w:trPr>
          <w:trHeight w:val="397"/>
        </w:trPr>
        <w:tc>
          <w:tcPr>
            <w:tcW w:w="638" w:type="dxa"/>
          </w:tcPr>
          <w:p w:rsidR="004D17A8" w:rsidRPr="004B07D8" w:rsidRDefault="004D17A8" w:rsidP="00946F56">
            <w:pPr>
              <w:jc w:val="center"/>
            </w:pPr>
          </w:p>
        </w:tc>
        <w:tc>
          <w:tcPr>
            <w:tcW w:w="638" w:type="dxa"/>
          </w:tcPr>
          <w:p w:rsidR="004D17A8" w:rsidRPr="004B07D8" w:rsidRDefault="004D17A8" w:rsidP="00946F56">
            <w:pPr>
              <w:jc w:val="center"/>
            </w:pPr>
          </w:p>
        </w:tc>
        <w:tc>
          <w:tcPr>
            <w:tcW w:w="638" w:type="dxa"/>
          </w:tcPr>
          <w:p w:rsidR="004D17A8" w:rsidRPr="004B07D8" w:rsidRDefault="004D17A8" w:rsidP="00946F56">
            <w:pPr>
              <w:jc w:val="center"/>
            </w:pPr>
          </w:p>
        </w:tc>
        <w:tc>
          <w:tcPr>
            <w:tcW w:w="638" w:type="dxa"/>
          </w:tcPr>
          <w:p w:rsidR="004D17A8" w:rsidRPr="004B07D8" w:rsidRDefault="004D17A8" w:rsidP="00946F56">
            <w:pPr>
              <w:jc w:val="center"/>
            </w:pPr>
          </w:p>
        </w:tc>
        <w:tc>
          <w:tcPr>
            <w:tcW w:w="638" w:type="dxa"/>
          </w:tcPr>
          <w:p w:rsidR="004D17A8" w:rsidRPr="004B07D8" w:rsidRDefault="004D17A8" w:rsidP="00946F56">
            <w:pPr>
              <w:jc w:val="center"/>
            </w:pPr>
          </w:p>
        </w:tc>
        <w:tc>
          <w:tcPr>
            <w:tcW w:w="638" w:type="dxa"/>
          </w:tcPr>
          <w:p w:rsidR="004D17A8" w:rsidRPr="004B07D8" w:rsidRDefault="004D17A8" w:rsidP="00946F56">
            <w:pPr>
              <w:jc w:val="center"/>
            </w:pPr>
          </w:p>
        </w:tc>
        <w:tc>
          <w:tcPr>
            <w:tcW w:w="638" w:type="dxa"/>
          </w:tcPr>
          <w:p w:rsidR="004D17A8" w:rsidRPr="004B07D8" w:rsidRDefault="004D17A8" w:rsidP="00946F56">
            <w:pPr>
              <w:jc w:val="center"/>
            </w:pPr>
          </w:p>
        </w:tc>
        <w:tc>
          <w:tcPr>
            <w:tcW w:w="638" w:type="dxa"/>
          </w:tcPr>
          <w:p w:rsidR="004D17A8" w:rsidRPr="004B07D8" w:rsidRDefault="004D17A8" w:rsidP="00946F56">
            <w:pPr>
              <w:jc w:val="center"/>
            </w:pPr>
          </w:p>
        </w:tc>
        <w:tc>
          <w:tcPr>
            <w:tcW w:w="638" w:type="dxa"/>
          </w:tcPr>
          <w:p w:rsidR="004D17A8" w:rsidRPr="004B07D8" w:rsidRDefault="004D17A8" w:rsidP="00946F56">
            <w:pPr>
              <w:jc w:val="center"/>
            </w:pPr>
          </w:p>
        </w:tc>
        <w:tc>
          <w:tcPr>
            <w:tcW w:w="638" w:type="dxa"/>
          </w:tcPr>
          <w:p w:rsidR="004D17A8" w:rsidRPr="004B07D8" w:rsidRDefault="004D17A8" w:rsidP="00946F56">
            <w:pPr>
              <w:jc w:val="center"/>
            </w:pPr>
          </w:p>
        </w:tc>
      </w:tr>
    </w:tbl>
    <w:p w:rsidR="004D17A8" w:rsidRPr="004B07D8" w:rsidRDefault="004D17A8" w:rsidP="00615998"/>
    <w:p w:rsidR="004D17A8" w:rsidRDefault="004D17A8" w:rsidP="007F15F2">
      <w:pPr>
        <w:jc w:val="center"/>
        <w:rPr>
          <w:sz w:val="28"/>
          <w:szCs w:val="28"/>
        </w:rPr>
      </w:pPr>
    </w:p>
    <w:p w:rsidR="004D17A8" w:rsidRPr="005F1365" w:rsidRDefault="004D17A8" w:rsidP="007F15F2">
      <w:pPr>
        <w:jc w:val="center"/>
        <w:rPr>
          <w:b/>
        </w:rPr>
      </w:pPr>
      <w:r>
        <w:rPr>
          <w:b/>
        </w:rPr>
        <w:t>Задания</w:t>
      </w:r>
    </w:p>
    <w:p w:rsidR="004D17A8" w:rsidRPr="007F15F2" w:rsidRDefault="004D17A8" w:rsidP="007F15F2">
      <w:pPr>
        <w:rPr>
          <w:b/>
          <w:color w:val="000000"/>
          <w:spacing w:val="3"/>
          <w:sz w:val="21"/>
          <w:szCs w:val="21"/>
          <w:shd w:val="clear" w:color="auto" w:fill="FFFFFF"/>
        </w:rPr>
      </w:pPr>
      <w:r w:rsidRPr="007F15F2">
        <w:rPr>
          <w:b/>
          <w:bCs/>
          <w:i/>
          <w:iCs/>
          <w:color w:val="000000"/>
          <w:spacing w:val="1"/>
        </w:rPr>
        <w:t>Задание 1.</w:t>
      </w:r>
      <w:r w:rsidRPr="007F15F2">
        <w:rPr>
          <w:b/>
          <w:color w:val="000000"/>
          <w:spacing w:val="3"/>
          <w:sz w:val="21"/>
          <w:szCs w:val="21"/>
          <w:shd w:val="clear" w:color="auto" w:fill="FFFFFF"/>
        </w:rPr>
        <w:t>Выберите по 1 верному ответу в каждом задании (2 балла за каждый правильный ответ, максимальный балл - 8).</w:t>
      </w:r>
    </w:p>
    <w:p w:rsidR="004D17A8" w:rsidRPr="007F15F2" w:rsidRDefault="004D17A8" w:rsidP="007F15F2">
      <w:pPr>
        <w:rPr>
          <w:color w:val="000000"/>
          <w:spacing w:val="3"/>
          <w:sz w:val="21"/>
          <w:szCs w:val="21"/>
          <w:shd w:val="clear" w:color="auto" w:fill="FFFFFF"/>
        </w:rPr>
      </w:pPr>
    </w:p>
    <w:p w:rsidR="004D17A8" w:rsidRPr="007F15F2" w:rsidRDefault="004D17A8" w:rsidP="007F15F2">
      <w:r w:rsidRPr="007F15F2">
        <w:rPr>
          <w:b/>
          <w:color w:val="000000"/>
          <w:spacing w:val="3"/>
          <w:sz w:val="21"/>
          <w:szCs w:val="21"/>
          <w:shd w:val="clear" w:color="auto" w:fill="FFFFFF"/>
        </w:rPr>
        <w:t>1.1.</w:t>
      </w:r>
      <w:r w:rsidRPr="007F15F2">
        <w:rPr>
          <w:color w:val="000000"/>
          <w:spacing w:val="3"/>
          <w:sz w:val="21"/>
          <w:szCs w:val="21"/>
          <w:shd w:val="clear" w:color="auto" w:fill="FFFFFF"/>
        </w:rPr>
        <w:t xml:space="preserve"> Прочтите отрывок и укажите произведение, фрагментом которого он является.</w:t>
      </w:r>
    </w:p>
    <w:p w:rsidR="004D17A8" w:rsidRPr="007F15F2" w:rsidRDefault="004D17A8" w:rsidP="007F15F2"/>
    <w:p w:rsidR="004D17A8" w:rsidRPr="007F15F2" w:rsidRDefault="004D17A8" w:rsidP="007F15F2">
      <w:pPr>
        <w:jc w:val="both"/>
      </w:pPr>
      <w:r w:rsidRPr="007F15F2">
        <w:t>И сказал царь Батый, глядя на тело Евпатьево: О КоловратЕвпатий! Хорошо ты меня попотчевал с малою своею дружиною, и многих богатырей сильной орды моей побил, и много полков разбил. Если бы такой вот служил у меня, – держал бы его у самого сердца своего». И отдал тело Евпатия оставшимся людям из его дружины, которых похватали на побоище. И велел царь Батый отпустить их и ничем не вредить им.</w:t>
      </w:r>
    </w:p>
    <w:p w:rsidR="004D17A8" w:rsidRPr="007F15F2" w:rsidRDefault="004D17A8" w:rsidP="007F15F2"/>
    <w:p w:rsidR="004D17A8" w:rsidRPr="007F15F2" w:rsidRDefault="004D17A8" w:rsidP="007F15F2">
      <w:pPr>
        <w:sectPr w:rsidR="004D17A8" w:rsidRPr="007F15F2" w:rsidSect="00B75891">
          <w:pgSz w:w="11906" w:h="16838"/>
          <w:pgMar w:top="851" w:right="851" w:bottom="851" w:left="1134" w:header="709" w:footer="709" w:gutter="0"/>
          <w:cols w:space="708"/>
          <w:docGrid w:linePitch="360"/>
        </w:sectPr>
      </w:pPr>
    </w:p>
    <w:p w:rsidR="004D17A8" w:rsidRPr="007F15F2" w:rsidRDefault="004D17A8" w:rsidP="007F15F2">
      <w:r w:rsidRPr="007F15F2">
        <w:t xml:space="preserve">1) Повесть временных лет </w:t>
      </w:r>
    </w:p>
    <w:p w:rsidR="004D17A8" w:rsidRPr="007F15F2" w:rsidRDefault="004D17A8" w:rsidP="007F15F2">
      <w:r w:rsidRPr="007F15F2">
        <w:t>2) Повесть о разорении Рязани Батыем</w:t>
      </w:r>
    </w:p>
    <w:p w:rsidR="004D17A8" w:rsidRPr="007F15F2" w:rsidRDefault="004D17A8" w:rsidP="007F15F2">
      <w:r w:rsidRPr="007F15F2">
        <w:t>3) Моление Даниила Заточника</w:t>
      </w:r>
    </w:p>
    <w:p w:rsidR="004D17A8" w:rsidRPr="007F15F2" w:rsidRDefault="004D17A8" w:rsidP="007F15F2">
      <w:r w:rsidRPr="007F15F2">
        <w:t>4) Сказание о Мамаевом побоище</w:t>
      </w:r>
    </w:p>
    <w:p w:rsidR="004D17A8" w:rsidRPr="007F15F2" w:rsidRDefault="004D17A8" w:rsidP="007F15F2">
      <w:pPr>
        <w:sectPr w:rsidR="004D17A8" w:rsidRPr="007F15F2" w:rsidSect="00AB6339">
          <w:type w:val="continuous"/>
          <w:pgSz w:w="11906" w:h="16838"/>
          <w:pgMar w:top="851" w:right="851" w:bottom="851" w:left="1134" w:header="709" w:footer="709" w:gutter="0"/>
          <w:cols w:num="2" w:space="708" w:equalWidth="0">
            <w:col w:w="4606" w:space="708"/>
            <w:col w:w="4606"/>
          </w:cols>
          <w:docGrid w:linePitch="360"/>
        </w:sectPr>
      </w:pPr>
    </w:p>
    <w:p w:rsidR="004D17A8" w:rsidRPr="007F15F2" w:rsidRDefault="004D17A8" w:rsidP="007F15F2"/>
    <w:p w:rsidR="004D17A8" w:rsidRPr="007F15F2" w:rsidRDefault="004D17A8" w:rsidP="007F15F2">
      <w:r w:rsidRPr="007F15F2">
        <w:rPr>
          <w:b/>
        </w:rPr>
        <w:t>1.2.</w:t>
      </w:r>
      <w:r w:rsidRPr="007F15F2">
        <w:rPr>
          <w:color w:val="000000"/>
          <w:spacing w:val="3"/>
          <w:sz w:val="21"/>
          <w:szCs w:val="21"/>
          <w:shd w:val="clear" w:color="auto" w:fill="FFFFFF"/>
        </w:rPr>
        <w:t>Прочтите отрывок из источника и укажите название документа, с которым он связан.</w:t>
      </w:r>
    </w:p>
    <w:p w:rsidR="004D17A8" w:rsidRPr="007F15F2" w:rsidRDefault="004D17A8" w:rsidP="007F15F2"/>
    <w:p w:rsidR="004D17A8" w:rsidRPr="007F15F2" w:rsidRDefault="004D17A8" w:rsidP="007F15F2">
      <w:pPr>
        <w:jc w:val="both"/>
      </w:pPr>
      <w:r w:rsidRPr="007F15F2">
        <w:rPr>
          <w:rFonts w:eastAsia="Times-Roman"/>
        </w:rPr>
        <w:t>Кто опознает своего украденного холопа и задержит его, тому вести этого холопа до третьей очной ставки покупщика с продавцом; &lt;…&gt; холоп не скотина, про него нельзя сказать не знаю, у кого купил, но по его указаниям должно идти до последнего ответчика, – и когда будет найден настоящий вор, краденого холопа возвратить его хозяину, третьему ответчику взять своего холопа, а убытки ему плати уличенный в краже. А князю платить 12 гривен продажи (штрафа) за покражу холопа.</w:t>
      </w:r>
    </w:p>
    <w:p w:rsidR="004D17A8" w:rsidRPr="007F15F2" w:rsidRDefault="004D17A8" w:rsidP="007F15F2"/>
    <w:p w:rsidR="004D17A8" w:rsidRPr="007F15F2" w:rsidRDefault="004D17A8" w:rsidP="007F15F2">
      <w:pPr>
        <w:sectPr w:rsidR="004D17A8" w:rsidRPr="007F15F2" w:rsidSect="00AB6339">
          <w:type w:val="continuous"/>
          <w:pgSz w:w="11906" w:h="16838"/>
          <w:pgMar w:top="851" w:right="851" w:bottom="851" w:left="1134" w:header="709" w:footer="709" w:gutter="0"/>
          <w:cols w:space="708"/>
          <w:docGrid w:linePitch="360"/>
        </w:sectPr>
      </w:pPr>
    </w:p>
    <w:p w:rsidR="004D17A8" w:rsidRPr="007F15F2" w:rsidRDefault="004D17A8" w:rsidP="007F15F2">
      <w:r w:rsidRPr="007F15F2">
        <w:t>1) Пространная правда</w:t>
      </w:r>
    </w:p>
    <w:p w:rsidR="004D17A8" w:rsidRPr="007F15F2" w:rsidRDefault="004D17A8" w:rsidP="007F15F2">
      <w:r w:rsidRPr="007F15F2">
        <w:t xml:space="preserve">2) Судебник </w:t>
      </w:r>
      <w:smartTag w:uri="urn:schemas-microsoft-com:office:smarttags" w:element="metricconverter">
        <w:smartTagPr>
          <w:attr w:name="ProductID" w:val="1550 г"/>
        </w:smartTagPr>
        <w:r w:rsidRPr="007F15F2">
          <w:t>1550 г</w:t>
        </w:r>
      </w:smartTag>
      <w:r w:rsidRPr="007F15F2">
        <w:t>.</w:t>
      </w:r>
    </w:p>
    <w:p w:rsidR="004D17A8" w:rsidRPr="007F15F2" w:rsidRDefault="004D17A8" w:rsidP="007F15F2">
      <w:r w:rsidRPr="007F15F2">
        <w:t>3) Указ об урочных летах</w:t>
      </w:r>
    </w:p>
    <w:p w:rsidR="004D17A8" w:rsidRPr="007F15F2" w:rsidRDefault="004D17A8" w:rsidP="007F15F2">
      <w:r w:rsidRPr="007F15F2">
        <w:t>4) Указ о заповедных летах</w:t>
      </w:r>
    </w:p>
    <w:p w:rsidR="004D17A8" w:rsidRPr="007F15F2" w:rsidRDefault="004D17A8" w:rsidP="007F15F2">
      <w:pPr>
        <w:sectPr w:rsidR="004D17A8" w:rsidRPr="007F15F2" w:rsidSect="00AB6339">
          <w:type w:val="continuous"/>
          <w:pgSz w:w="11906" w:h="16838"/>
          <w:pgMar w:top="851" w:right="851" w:bottom="851" w:left="1134" w:header="709" w:footer="709" w:gutter="0"/>
          <w:cols w:num="2" w:space="708" w:equalWidth="0">
            <w:col w:w="4606" w:space="708"/>
            <w:col w:w="4606"/>
          </w:cols>
          <w:docGrid w:linePitch="360"/>
        </w:sectPr>
      </w:pPr>
    </w:p>
    <w:p w:rsidR="004D17A8" w:rsidRPr="007F15F2" w:rsidRDefault="004D17A8" w:rsidP="007F15F2"/>
    <w:p w:rsidR="004D17A8" w:rsidRPr="007F15F2" w:rsidRDefault="004D17A8" w:rsidP="007F15F2">
      <w:r w:rsidRPr="007F15F2">
        <w:rPr>
          <w:b/>
        </w:rPr>
        <w:t>1.3.</w:t>
      </w:r>
      <w:r w:rsidRPr="007F15F2">
        <w:rPr>
          <w:color w:val="000000"/>
          <w:spacing w:val="3"/>
          <w:shd w:val="clear" w:color="auto" w:fill="FFFFFF"/>
        </w:rPr>
        <w:t>Укажите имя создателя патетической поэмы «Задонщина»</w:t>
      </w:r>
    </w:p>
    <w:p w:rsidR="004D17A8" w:rsidRPr="007F15F2" w:rsidRDefault="004D17A8" w:rsidP="007F15F2"/>
    <w:p w:rsidR="004D17A8" w:rsidRPr="007F15F2" w:rsidRDefault="004D17A8" w:rsidP="007F15F2">
      <w:pPr>
        <w:sectPr w:rsidR="004D17A8" w:rsidRPr="007F15F2" w:rsidSect="007F15F2">
          <w:type w:val="continuous"/>
          <w:pgSz w:w="11906" w:h="16838"/>
          <w:pgMar w:top="851" w:right="851" w:bottom="851" w:left="1134" w:header="709" w:footer="709" w:gutter="0"/>
          <w:cols w:space="708"/>
          <w:docGrid w:linePitch="360"/>
        </w:sectPr>
      </w:pPr>
    </w:p>
    <w:p w:rsidR="004D17A8" w:rsidRPr="007F15F2" w:rsidRDefault="004D17A8" w:rsidP="007F15F2">
      <w:r w:rsidRPr="007F15F2">
        <w:t>1) ЕвпатийКоловрат</w:t>
      </w:r>
    </w:p>
    <w:p w:rsidR="004D17A8" w:rsidRPr="007F15F2" w:rsidRDefault="004D17A8" w:rsidP="007F15F2">
      <w:r w:rsidRPr="007F15F2">
        <w:t>2) СофонийРязанец</w:t>
      </w:r>
    </w:p>
    <w:p w:rsidR="004D17A8" w:rsidRPr="007F15F2" w:rsidRDefault="004D17A8" w:rsidP="007F15F2">
      <w:r w:rsidRPr="007F15F2">
        <w:t>3) Дмитрий Донской</w:t>
      </w:r>
    </w:p>
    <w:p w:rsidR="004D17A8" w:rsidRPr="007F15F2" w:rsidRDefault="004D17A8" w:rsidP="007F15F2">
      <w:r w:rsidRPr="007F15F2">
        <w:t>4) Андрей Курбский</w:t>
      </w:r>
    </w:p>
    <w:p w:rsidR="004D17A8" w:rsidRDefault="004D17A8" w:rsidP="007F15F2"/>
    <w:p w:rsidR="004D17A8" w:rsidRPr="007F15F2" w:rsidRDefault="004D17A8" w:rsidP="007F15F2">
      <w:r w:rsidRPr="007F15F2">
        <w:rPr>
          <w:b/>
        </w:rPr>
        <w:t>1.4.</w:t>
      </w:r>
      <w:r w:rsidRPr="007F15F2">
        <w:rPr>
          <w:color w:val="000000"/>
          <w:spacing w:val="3"/>
          <w:shd w:val="clear" w:color="auto" w:fill="FFFFFF"/>
        </w:rPr>
        <w:t>Одним из последствий внутренней политики царя Федора Ивановича является</w:t>
      </w:r>
    </w:p>
    <w:p w:rsidR="004D17A8" w:rsidRPr="007F15F2" w:rsidRDefault="004D17A8" w:rsidP="007F15F2"/>
    <w:p w:rsidR="004D17A8" w:rsidRPr="007F15F2" w:rsidRDefault="004D17A8" w:rsidP="007F15F2">
      <w:r w:rsidRPr="007F15F2">
        <w:t>1) Учреждение в России патриаршества</w:t>
      </w:r>
    </w:p>
    <w:p w:rsidR="004D17A8" w:rsidRPr="007F15F2" w:rsidRDefault="004D17A8" w:rsidP="007F15F2">
      <w:r w:rsidRPr="007F15F2">
        <w:t>2) Создание земских соборов.</w:t>
      </w:r>
    </w:p>
    <w:p w:rsidR="004D17A8" w:rsidRPr="007F15F2" w:rsidRDefault="004D17A8" w:rsidP="007F15F2">
      <w:r w:rsidRPr="007F15F2">
        <w:t>3) Введение крепостного права</w:t>
      </w:r>
    </w:p>
    <w:p w:rsidR="004D17A8" w:rsidRPr="007F15F2" w:rsidRDefault="004D17A8" w:rsidP="007F15F2">
      <w:r w:rsidRPr="007F15F2">
        <w:t>4) Отмена телесных наказаний для дворян</w:t>
      </w:r>
    </w:p>
    <w:p w:rsidR="004D17A8" w:rsidRDefault="004D17A8" w:rsidP="007F15F2"/>
    <w:p w:rsidR="004D17A8" w:rsidRPr="007F15F2" w:rsidRDefault="004D17A8" w:rsidP="007F15F2">
      <w:pPr>
        <w:rPr>
          <w:i/>
        </w:rPr>
      </w:pPr>
      <w:r w:rsidRPr="007F15F2">
        <w:rPr>
          <w:i/>
        </w:rPr>
        <w:t>Ответы:</w:t>
      </w:r>
    </w:p>
    <w:tbl>
      <w:tblPr>
        <w:tblW w:w="0" w:type="auto"/>
        <w:tblInd w:w="5" w:type="dxa"/>
        <w:tblLayout w:type="fixed"/>
        <w:tblCellMar>
          <w:left w:w="0" w:type="dxa"/>
          <w:right w:w="0" w:type="dxa"/>
        </w:tblCellMar>
        <w:tblLook w:val="0000"/>
      </w:tblPr>
      <w:tblGrid>
        <w:gridCol w:w="2362"/>
        <w:gridCol w:w="2357"/>
        <w:gridCol w:w="2357"/>
        <w:gridCol w:w="2261"/>
      </w:tblGrid>
      <w:tr w:rsidR="004D17A8" w:rsidRPr="007F15F2" w:rsidTr="00C7235E">
        <w:tc>
          <w:tcPr>
            <w:tcW w:w="2362" w:type="dxa"/>
            <w:tcBorders>
              <w:top w:val="single" w:sz="4" w:space="0" w:color="auto"/>
              <w:left w:val="single" w:sz="4" w:space="0" w:color="auto"/>
              <w:bottom w:val="nil"/>
              <w:right w:val="nil"/>
            </w:tcBorders>
            <w:shd w:val="clear" w:color="auto" w:fill="FFFFFF"/>
            <w:vAlign w:val="center"/>
          </w:tcPr>
          <w:p w:rsidR="004D17A8" w:rsidRPr="007F15F2" w:rsidRDefault="004D17A8" w:rsidP="00C7235E">
            <w:pPr>
              <w:jc w:val="center"/>
            </w:pPr>
            <w:r w:rsidRPr="007F15F2">
              <w:t>1.1.</w:t>
            </w:r>
          </w:p>
        </w:tc>
        <w:tc>
          <w:tcPr>
            <w:tcW w:w="2357" w:type="dxa"/>
            <w:tcBorders>
              <w:top w:val="single" w:sz="4" w:space="0" w:color="auto"/>
              <w:left w:val="single" w:sz="4" w:space="0" w:color="auto"/>
              <w:bottom w:val="nil"/>
              <w:right w:val="nil"/>
            </w:tcBorders>
            <w:shd w:val="clear" w:color="auto" w:fill="FFFFFF"/>
            <w:vAlign w:val="center"/>
          </w:tcPr>
          <w:p w:rsidR="004D17A8" w:rsidRPr="007F15F2" w:rsidRDefault="004D17A8" w:rsidP="00C7235E">
            <w:pPr>
              <w:jc w:val="center"/>
            </w:pPr>
            <w:r w:rsidRPr="007F15F2">
              <w:t>1.2.</w:t>
            </w:r>
          </w:p>
        </w:tc>
        <w:tc>
          <w:tcPr>
            <w:tcW w:w="2357" w:type="dxa"/>
            <w:tcBorders>
              <w:top w:val="single" w:sz="4" w:space="0" w:color="auto"/>
              <w:left w:val="single" w:sz="4" w:space="0" w:color="auto"/>
              <w:bottom w:val="nil"/>
              <w:right w:val="nil"/>
            </w:tcBorders>
            <w:shd w:val="clear" w:color="auto" w:fill="FFFFFF"/>
          </w:tcPr>
          <w:p w:rsidR="004D17A8" w:rsidRPr="007F15F2" w:rsidRDefault="004D17A8" w:rsidP="00C7235E">
            <w:pPr>
              <w:jc w:val="center"/>
            </w:pPr>
            <w:r w:rsidRPr="007F15F2">
              <w:t>1.3.</w:t>
            </w:r>
          </w:p>
        </w:tc>
        <w:tc>
          <w:tcPr>
            <w:tcW w:w="2261" w:type="dxa"/>
            <w:tcBorders>
              <w:top w:val="single" w:sz="4" w:space="0" w:color="auto"/>
              <w:left w:val="single" w:sz="4" w:space="0" w:color="auto"/>
              <w:bottom w:val="nil"/>
              <w:right w:val="single" w:sz="4" w:space="0" w:color="auto"/>
            </w:tcBorders>
            <w:shd w:val="clear" w:color="auto" w:fill="FFFFFF"/>
          </w:tcPr>
          <w:p w:rsidR="004D17A8" w:rsidRPr="007F15F2" w:rsidRDefault="004D17A8" w:rsidP="00C7235E">
            <w:pPr>
              <w:jc w:val="center"/>
            </w:pPr>
            <w:r w:rsidRPr="007F15F2">
              <w:t>1.4.</w:t>
            </w:r>
          </w:p>
        </w:tc>
      </w:tr>
      <w:tr w:rsidR="004D17A8" w:rsidRPr="007F15F2" w:rsidTr="00C7235E">
        <w:trPr>
          <w:trHeight w:hRule="exact" w:val="437"/>
        </w:trPr>
        <w:tc>
          <w:tcPr>
            <w:tcW w:w="2362" w:type="dxa"/>
            <w:tcBorders>
              <w:top w:val="single" w:sz="4" w:space="0" w:color="auto"/>
              <w:left w:val="single" w:sz="4" w:space="0" w:color="auto"/>
              <w:bottom w:val="single" w:sz="4" w:space="0" w:color="auto"/>
              <w:right w:val="nil"/>
            </w:tcBorders>
            <w:shd w:val="clear" w:color="auto" w:fill="FFFFFF"/>
          </w:tcPr>
          <w:p w:rsidR="004D17A8" w:rsidRPr="007F15F2" w:rsidRDefault="004D17A8" w:rsidP="00C7235E">
            <w:pPr>
              <w:jc w:val="center"/>
            </w:pPr>
          </w:p>
        </w:tc>
        <w:tc>
          <w:tcPr>
            <w:tcW w:w="2357" w:type="dxa"/>
            <w:tcBorders>
              <w:top w:val="single" w:sz="4" w:space="0" w:color="auto"/>
              <w:left w:val="single" w:sz="4" w:space="0" w:color="auto"/>
              <w:bottom w:val="single" w:sz="4" w:space="0" w:color="auto"/>
              <w:right w:val="nil"/>
            </w:tcBorders>
            <w:shd w:val="clear" w:color="auto" w:fill="FFFFFF"/>
          </w:tcPr>
          <w:p w:rsidR="004D17A8" w:rsidRPr="007F15F2" w:rsidRDefault="004D17A8" w:rsidP="00C7235E">
            <w:pPr>
              <w:jc w:val="center"/>
            </w:pPr>
          </w:p>
        </w:tc>
        <w:tc>
          <w:tcPr>
            <w:tcW w:w="2357" w:type="dxa"/>
            <w:tcBorders>
              <w:top w:val="single" w:sz="4" w:space="0" w:color="auto"/>
              <w:left w:val="single" w:sz="4" w:space="0" w:color="auto"/>
              <w:bottom w:val="single" w:sz="4" w:space="0" w:color="auto"/>
              <w:right w:val="nil"/>
            </w:tcBorders>
            <w:shd w:val="clear" w:color="auto" w:fill="FFFFFF"/>
          </w:tcPr>
          <w:p w:rsidR="004D17A8" w:rsidRPr="007F15F2" w:rsidRDefault="004D17A8" w:rsidP="00C7235E">
            <w:pPr>
              <w:jc w:val="center"/>
            </w:pP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4D17A8" w:rsidRPr="007F15F2" w:rsidRDefault="004D17A8" w:rsidP="00C7235E">
            <w:pPr>
              <w:jc w:val="center"/>
            </w:pPr>
          </w:p>
        </w:tc>
      </w:tr>
    </w:tbl>
    <w:p w:rsidR="004D17A8" w:rsidRDefault="004D17A8" w:rsidP="007F15F2"/>
    <w:p w:rsidR="004D17A8" w:rsidRDefault="004D17A8" w:rsidP="007F15F2"/>
    <w:p w:rsidR="004D17A8" w:rsidRPr="002A6400" w:rsidRDefault="004D17A8" w:rsidP="002A6400">
      <w:pPr>
        <w:spacing w:after="200"/>
        <w:rPr>
          <w:b/>
          <w:bCs/>
          <w:lang w:eastAsia="en-US"/>
        </w:rPr>
      </w:pPr>
      <w:r w:rsidRPr="002A6400">
        <w:rPr>
          <w:b/>
          <w:bCs/>
          <w:i/>
          <w:lang w:eastAsia="en-US"/>
        </w:rPr>
        <w:t>Задание 2.</w:t>
      </w:r>
      <w:r w:rsidRPr="002A6400">
        <w:rPr>
          <w:b/>
          <w:bCs/>
          <w:lang w:eastAsia="en-US"/>
        </w:rPr>
        <w:t xml:space="preserve"> Что и кто объединяет этих людей (</w:t>
      </w:r>
      <w:r>
        <w:rPr>
          <w:b/>
          <w:bCs/>
          <w:lang w:eastAsia="en-US"/>
        </w:rPr>
        <w:t>по 2 балла, максимальный балл -</w:t>
      </w:r>
      <w:r w:rsidRPr="002A6400">
        <w:rPr>
          <w:b/>
          <w:bCs/>
          <w:lang w:eastAsia="en-US"/>
        </w:rPr>
        <w:t>4):</w:t>
      </w:r>
    </w:p>
    <w:p w:rsidR="004D17A8" w:rsidRPr="002A6400" w:rsidRDefault="004D17A8" w:rsidP="002A6400">
      <w:pPr>
        <w:rPr>
          <w:lang w:eastAsia="en-US"/>
        </w:rPr>
      </w:pPr>
      <w:r>
        <w:rPr>
          <w:lang w:eastAsia="en-US"/>
        </w:rPr>
        <w:t>2.</w:t>
      </w:r>
      <w:r w:rsidRPr="002A6400">
        <w:rPr>
          <w:lang w:eastAsia="en-US"/>
        </w:rPr>
        <w:t>1. А. Адашев, А. М. Курбский, Сильвестр  - ________________________________________</w:t>
      </w:r>
    </w:p>
    <w:p w:rsidR="004D17A8" w:rsidRPr="002A6400" w:rsidRDefault="004D17A8" w:rsidP="002A6400">
      <w:pPr>
        <w:rPr>
          <w:lang w:eastAsia="en-US"/>
        </w:rPr>
      </w:pPr>
      <w:r w:rsidRPr="002A6400">
        <w:rPr>
          <w:lang w:eastAsia="en-US"/>
        </w:rPr>
        <w:t>_____________________________________________________________________________</w:t>
      </w:r>
    </w:p>
    <w:p w:rsidR="004D17A8" w:rsidRPr="002A6400" w:rsidRDefault="004D17A8" w:rsidP="002A6400">
      <w:pPr>
        <w:rPr>
          <w:b/>
          <w:bCs/>
          <w:lang w:eastAsia="en-US"/>
        </w:rPr>
      </w:pPr>
      <w:r>
        <w:rPr>
          <w:lang w:eastAsia="en-US"/>
        </w:rPr>
        <w:t>2.</w:t>
      </w:r>
      <w:r w:rsidRPr="002A6400">
        <w:rPr>
          <w:lang w:eastAsia="en-US"/>
        </w:rPr>
        <w:t>2. Аристотель Фиорованти, Алевиз Новый - _______________________________________</w:t>
      </w:r>
      <w:r w:rsidRPr="002A6400">
        <w:rPr>
          <w:lang w:eastAsia="en-US"/>
        </w:rPr>
        <w:br/>
        <w:t>_____________________________________________________________________________</w:t>
      </w:r>
    </w:p>
    <w:p w:rsidR="004D17A8" w:rsidRDefault="004D17A8" w:rsidP="007F15F2"/>
    <w:p w:rsidR="004D17A8" w:rsidRDefault="004D17A8" w:rsidP="007F15F2"/>
    <w:p w:rsidR="004D17A8" w:rsidRPr="002A6400" w:rsidRDefault="004D17A8" w:rsidP="002A6400">
      <w:pPr>
        <w:autoSpaceDE w:val="0"/>
        <w:autoSpaceDN w:val="0"/>
        <w:adjustRightInd w:val="0"/>
        <w:rPr>
          <w:b/>
          <w:bCs/>
        </w:rPr>
      </w:pPr>
      <w:r w:rsidRPr="002A6400">
        <w:rPr>
          <w:b/>
          <w:bCs/>
          <w:i/>
          <w:iCs/>
        </w:rPr>
        <w:t xml:space="preserve">Задание </w:t>
      </w:r>
      <w:r>
        <w:rPr>
          <w:b/>
          <w:bCs/>
          <w:i/>
          <w:iCs/>
        </w:rPr>
        <w:t>3</w:t>
      </w:r>
      <w:r w:rsidRPr="002A6400">
        <w:rPr>
          <w:b/>
          <w:bCs/>
          <w:i/>
          <w:iCs/>
        </w:rPr>
        <w:t xml:space="preserve">. </w:t>
      </w:r>
      <w:r w:rsidRPr="002A6400">
        <w:rPr>
          <w:b/>
          <w:bCs/>
        </w:rPr>
        <w:t>Выберите три верных ответа в каждом задании и занесите выбранные ответы в таблицу (2 балла за каждый правильный ответ, максимальный балл – 6):</w:t>
      </w:r>
    </w:p>
    <w:p w:rsidR="004D17A8" w:rsidRPr="002A6400" w:rsidRDefault="004D17A8" w:rsidP="002A6400">
      <w:pPr>
        <w:autoSpaceDE w:val="0"/>
        <w:autoSpaceDN w:val="0"/>
        <w:adjustRightInd w:val="0"/>
      </w:pPr>
    </w:p>
    <w:p w:rsidR="004D17A8" w:rsidRPr="002A6400" w:rsidRDefault="004D17A8" w:rsidP="002A6400">
      <w:pPr>
        <w:autoSpaceDE w:val="0"/>
        <w:autoSpaceDN w:val="0"/>
        <w:adjustRightInd w:val="0"/>
      </w:pPr>
      <w:r>
        <w:rPr>
          <w:b/>
        </w:rPr>
        <w:t>3</w:t>
      </w:r>
      <w:r w:rsidRPr="002A6400">
        <w:rPr>
          <w:b/>
        </w:rPr>
        <w:t>.1.</w:t>
      </w:r>
      <w:r w:rsidRPr="002A6400">
        <w:t xml:space="preserve"> Выберите из предложенного перечня законы, принятые в период правления царя Алексея Михайловича:</w:t>
      </w:r>
    </w:p>
    <w:p w:rsidR="004D17A8" w:rsidRPr="002A6400" w:rsidRDefault="004D17A8" w:rsidP="002A6400"/>
    <w:p w:rsidR="004D17A8" w:rsidRPr="002A6400" w:rsidRDefault="004D17A8" w:rsidP="002A6400">
      <w:pPr>
        <w:sectPr w:rsidR="004D17A8" w:rsidRPr="002A6400" w:rsidSect="00AB6339">
          <w:type w:val="continuous"/>
          <w:pgSz w:w="11906" w:h="16838"/>
          <w:pgMar w:top="851" w:right="851" w:bottom="851" w:left="1134" w:header="709" w:footer="709" w:gutter="0"/>
          <w:cols w:space="708"/>
          <w:docGrid w:linePitch="360"/>
        </w:sectPr>
      </w:pPr>
    </w:p>
    <w:p w:rsidR="004D17A8" w:rsidRPr="002A6400" w:rsidRDefault="004D17A8" w:rsidP="002A6400">
      <w:r w:rsidRPr="002A6400">
        <w:t>1) Судебник</w:t>
      </w:r>
    </w:p>
    <w:p w:rsidR="004D17A8" w:rsidRPr="002A6400" w:rsidRDefault="004D17A8" w:rsidP="002A6400">
      <w:r w:rsidRPr="002A6400">
        <w:t>2) Новоторговый устав</w:t>
      </w:r>
    </w:p>
    <w:p w:rsidR="004D17A8" w:rsidRPr="002A6400" w:rsidRDefault="004D17A8" w:rsidP="002A6400">
      <w:r w:rsidRPr="002A6400">
        <w:t>3) Новгородская судная грамота</w:t>
      </w:r>
    </w:p>
    <w:p w:rsidR="004D17A8" w:rsidRPr="002A6400" w:rsidRDefault="004D17A8" w:rsidP="002A6400">
      <w:r w:rsidRPr="002A6400">
        <w:t>4) Русская правда</w:t>
      </w:r>
    </w:p>
    <w:p w:rsidR="004D17A8" w:rsidRPr="002A6400" w:rsidRDefault="004D17A8" w:rsidP="002A6400">
      <w:r w:rsidRPr="002A6400">
        <w:t>5) Соборное уложение</w:t>
      </w:r>
    </w:p>
    <w:p w:rsidR="004D17A8" w:rsidRPr="002A6400" w:rsidRDefault="004D17A8" w:rsidP="002A6400">
      <w:r w:rsidRPr="002A6400">
        <w:t>6) Торговый устав</w:t>
      </w:r>
    </w:p>
    <w:p w:rsidR="004D17A8" w:rsidRPr="002A6400" w:rsidRDefault="004D17A8" w:rsidP="002A6400">
      <w:pPr>
        <w:sectPr w:rsidR="004D17A8" w:rsidRPr="002A6400" w:rsidSect="0035422D">
          <w:type w:val="continuous"/>
          <w:pgSz w:w="11906" w:h="16838"/>
          <w:pgMar w:top="851" w:right="851" w:bottom="851" w:left="1134" w:header="709" w:footer="709" w:gutter="0"/>
          <w:cols w:num="2" w:space="708" w:equalWidth="0">
            <w:col w:w="4606" w:space="708"/>
            <w:col w:w="4606"/>
          </w:cols>
          <w:docGrid w:linePitch="360"/>
        </w:sectPr>
      </w:pPr>
    </w:p>
    <w:p w:rsidR="004D17A8" w:rsidRDefault="004D17A8" w:rsidP="002A6400">
      <w:pPr>
        <w:rPr>
          <w:b/>
        </w:rPr>
      </w:pPr>
    </w:p>
    <w:p w:rsidR="004D17A8" w:rsidRPr="002A6400" w:rsidRDefault="004D17A8" w:rsidP="002A6400">
      <w:r>
        <w:rPr>
          <w:b/>
        </w:rPr>
        <w:t>3</w:t>
      </w:r>
      <w:r w:rsidRPr="002A6400">
        <w:rPr>
          <w:b/>
        </w:rPr>
        <w:t>.2.</w:t>
      </w:r>
      <w:r w:rsidRPr="002A6400">
        <w:t xml:space="preserve"> Какие из перечисленных событий и явлений происходили в период Ливонской войны</w:t>
      </w:r>
    </w:p>
    <w:p w:rsidR="004D17A8" w:rsidRPr="002A6400" w:rsidRDefault="004D17A8" w:rsidP="002A6400"/>
    <w:p w:rsidR="004D17A8" w:rsidRPr="002A6400" w:rsidRDefault="004D17A8" w:rsidP="002A6400">
      <w:pPr>
        <w:sectPr w:rsidR="004D17A8" w:rsidRPr="002A6400" w:rsidSect="00AB6339">
          <w:type w:val="continuous"/>
          <w:pgSz w:w="11906" w:h="16838"/>
          <w:pgMar w:top="851" w:right="851" w:bottom="851" w:left="1134" w:header="709" w:footer="709" w:gutter="0"/>
          <w:cols w:space="708"/>
          <w:docGrid w:linePitch="360"/>
        </w:sectPr>
      </w:pPr>
    </w:p>
    <w:p w:rsidR="004D17A8" w:rsidRPr="002A6400" w:rsidRDefault="004D17A8" w:rsidP="002A6400">
      <w:r w:rsidRPr="002A6400">
        <w:t>1) Подписание Люблинской унии</w:t>
      </w:r>
    </w:p>
    <w:p w:rsidR="004D17A8" w:rsidRPr="002A6400" w:rsidRDefault="004D17A8" w:rsidP="002A6400">
      <w:r w:rsidRPr="002A6400">
        <w:t>2) Оборона Пскова</w:t>
      </w:r>
    </w:p>
    <w:p w:rsidR="004D17A8" w:rsidRPr="002A6400" w:rsidRDefault="004D17A8" w:rsidP="002A6400">
      <w:r w:rsidRPr="002A6400">
        <w:t>3) Грюнвальдское сражение</w:t>
      </w:r>
    </w:p>
    <w:p w:rsidR="004D17A8" w:rsidRPr="002A6400" w:rsidRDefault="004D17A8" w:rsidP="002A6400">
      <w:r w:rsidRPr="002A6400">
        <w:t>4) Гренгамское сражение</w:t>
      </w:r>
    </w:p>
    <w:p w:rsidR="004D17A8" w:rsidRPr="002A6400" w:rsidRDefault="004D17A8" w:rsidP="002A6400">
      <w:r w:rsidRPr="002A6400">
        <w:t>5) Опричнина</w:t>
      </w:r>
    </w:p>
    <w:p w:rsidR="004D17A8" w:rsidRPr="002A6400" w:rsidRDefault="004D17A8" w:rsidP="002A6400">
      <w:r w:rsidRPr="002A6400">
        <w:t>6) Подписание Кревской унии</w:t>
      </w:r>
    </w:p>
    <w:p w:rsidR="004D17A8" w:rsidRPr="002A6400" w:rsidRDefault="004D17A8" w:rsidP="002A6400">
      <w:pPr>
        <w:sectPr w:rsidR="004D17A8" w:rsidRPr="002A6400" w:rsidSect="0035422D">
          <w:type w:val="continuous"/>
          <w:pgSz w:w="11906" w:h="16838"/>
          <w:pgMar w:top="851" w:right="851" w:bottom="851" w:left="1134" w:header="709" w:footer="709" w:gutter="0"/>
          <w:cols w:num="2" w:space="708" w:equalWidth="0">
            <w:col w:w="4606" w:space="708"/>
            <w:col w:w="4606"/>
          </w:cols>
          <w:docGrid w:linePitch="360"/>
        </w:sectPr>
      </w:pPr>
    </w:p>
    <w:p w:rsidR="004D17A8" w:rsidRPr="002A6400" w:rsidRDefault="004D17A8" w:rsidP="002A6400"/>
    <w:p w:rsidR="004D17A8" w:rsidRPr="002A6400" w:rsidRDefault="004D17A8" w:rsidP="002A6400">
      <w:r>
        <w:rPr>
          <w:b/>
        </w:rPr>
        <w:t>3</w:t>
      </w:r>
      <w:r w:rsidRPr="002A6400">
        <w:rPr>
          <w:b/>
        </w:rPr>
        <w:t>.3.</w:t>
      </w:r>
      <w:r w:rsidRPr="002A6400">
        <w:t xml:space="preserve"> Укажите признаки, которые относятся к политике меркантилизма Петра I.</w:t>
      </w:r>
    </w:p>
    <w:p w:rsidR="004D17A8" w:rsidRPr="002A6400" w:rsidRDefault="004D17A8" w:rsidP="002A6400">
      <w:pPr>
        <w:sectPr w:rsidR="004D17A8" w:rsidRPr="002A6400" w:rsidSect="00AB6339">
          <w:type w:val="continuous"/>
          <w:pgSz w:w="11906" w:h="16838"/>
          <w:pgMar w:top="851" w:right="851" w:bottom="851" w:left="1134" w:header="709" w:footer="709" w:gutter="0"/>
          <w:cols w:space="708"/>
          <w:docGrid w:linePitch="360"/>
        </w:sectPr>
      </w:pPr>
    </w:p>
    <w:p w:rsidR="004D17A8" w:rsidRPr="002A6400" w:rsidRDefault="004D17A8" w:rsidP="002A6400">
      <w:r w:rsidRPr="002A6400">
        <w:t>1) Активный внешнеторговый баланс</w:t>
      </w:r>
    </w:p>
    <w:p w:rsidR="004D17A8" w:rsidRPr="002A6400" w:rsidRDefault="004D17A8" w:rsidP="002A6400">
      <w:r w:rsidRPr="002A6400">
        <w:t>2) Пассивный внешнеторговый баланс</w:t>
      </w:r>
    </w:p>
    <w:p w:rsidR="004D17A8" w:rsidRPr="002A6400" w:rsidRDefault="004D17A8" w:rsidP="002A6400">
      <w:r w:rsidRPr="002A6400">
        <w:t>3) Изоляционизм</w:t>
      </w:r>
    </w:p>
    <w:p w:rsidR="004D17A8" w:rsidRPr="002A6400" w:rsidRDefault="004D17A8" w:rsidP="002A6400">
      <w:r w:rsidRPr="002A6400">
        <w:t>4) Протекционизм</w:t>
      </w:r>
    </w:p>
    <w:p w:rsidR="004D17A8" w:rsidRPr="002A6400" w:rsidRDefault="004D17A8" w:rsidP="002A6400">
      <w:r w:rsidRPr="002A6400">
        <w:t>5) Вмешательство государства в экономику</w:t>
      </w:r>
    </w:p>
    <w:p w:rsidR="004D17A8" w:rsidRPr="002A6400" w:rsidRDefault="004D17A8" w:rsidP="002A6400">
      <w:r w:rsidRPr="002A6400">
        <w:t>6) Натуральность хозяйства</w:t>
      </w:r>
    </w:p>
    <w:p w:rsidR="004D17A8" w:rsidRPr="002A6400" w:rsidRDefault="004D17A8" w:rsidP="002A6400">
      <w:pPr>
        <w:sectPr w:rsidR="004D17A8" w:rsidRPr="002A6400" w:rsidSect="0035422D">
          <w:type w:val="continuous"/>
          <w:pgSz w:w="11906" w:h="16838"/>
          <w:pgMar w:top="851" w:right="851" w:bottom="851" w:left="1134" w:header="709" w:footer="709" w:gutter="0"/>
          <w:cols w:num="2" w:space="708" w:equalWidth="0">
            <w:col w:w="4606" w:space="708"/>
            <w:col w:w="4606"/>
          </w:cols>
          <w:docGrid w:linePitch="360"/>
        </w:sectPr>
      </w:pPr>
    </w:p>
    <w:p w:rsidR="004D17A8" w:rsidRPr="002A6400" w:rsidRDefault="004D17A8" w:rsidP="002A6400"/>
    <w:p w:rsidR="004D17A8" w:rsidRPr="002A6400" w:rsidRDefault="004D17A8" w:rsidP="002A6400">
      <w:pPr>
        <w:rPr>
          <w:i/>
        </w:rPr>
      </w:pPr>
      <w:r w:rsidRPr="002A6400">
        <w:rPr>
          <w:i/>
        </w:rPr>
        <w:t>Ответы:</w:t>
      </w:r>
    </w:p>
    <w:tbl>
      <w:tblPr>
        <w:tblW w:w="0" w:type="auto"/>
        <w:tblInd w:w="5" w:type="dxa"/>
        <w:tblLayout w:type="fixed"/>
        <w:tblCellMar>
          <w:left w:w="0" w:type="dxa"/>
          <w:right w:w="0" w:type="dxa"/>
        </w:tblCellMar>
        <w:tblLook w:val="0000"/>
      </w:tblPr>
      <w:tblGrid>
        <w:gridCol w:w="2362"/>
        <w:gridCol w:w="2357"/>
        <w:gridCol w:w="2357"/>
      </w:tblGrid>
      <w:tr w:rsidR="004D17A8" w:rsidRPr="002A6400" w:rsidTr="009E115E">
        <w:tc>
          <w:tcPr>
            <w:tcW w:w="2362" w:type="dxa"/>
            <w:tcBorders>
              <w:top w:val="single" w:sz="4" w:space="0" w:color="auto"/>
              <w:left w:val="single" w:sz="4" w:space="0" w:color="auto"/>
              <w:bottom w:val="nil"/>
              <w:right w:val="nil"/>
            </w:tcBorders>
            <w:shd w:val="clear" w:color="auto" w:fill="FFFFFF"/>
            <w:vAlign w:val="center"/>
          </w:tcPr>
          <w:p w:rsidR="004D17A8" w:rsidRPr="002A6400" w:rsidRDefault="004D17A8" w:rsidP="009E115E">
            <w:pPr>
              <w:jc w:val="center"/>
            </w:pPr>
            <w:r>
              <w:t>3</w:t>
            </w:r>
            <w:r w:rsidRPr="002A6400">
              <w:t>.1.</w:t>
            </w:r>
          </w:p>
        </w:tc>
        <w:tc>
          <w:tcPr>
            <w:tcW w:w="2357" w:type="dxa"/>
            <w:tcBorders>
              <w:top w:val="single" w:sz="4" w:space="0" w:color="auto"/>
              <w:left w:val="single" w:sz="4" w:space="0" w:color="auto"/>
              <w:bottom w:val="nil"/>
              <w:right w:val="nil"/>
            </w:tcBorders>
            <w:shd w:val="clear" w:color="auto" w:fill="FFFFFF"/>
            <w:vAlign w:val="center"/>
          </w:tcPr>
          <w:p w:rsidR="004D17A8" w:rsidRPr="002A6400" w:rsidRDefault="004D17A8" w:rsidP="009E115E">
            <w:pPr>
              <w:jc w:val="center"/>
            </w:pPr>
            <w:r>
              <w:t>3</w:t>
            </w:r>
            <w:r w:rsidRPr="002A6400">
              <w:t>.2.</w:t>
            </w:r>
          </w:p>
        </w:tc>
        <w:tc>
          <w:tcPr>
            <w:tcW w:w="2357" w:type="dxa"/>
            <w:tcBorders>
              <w:top w:val="single" w:sz="4" w:space="0" w:color="auto"/>
              <w:left w:val="single" w:sz="4" w:space="0" w:color="auto"/>
              <w:bottom w:val="single" w:sz="4" w:space="0" w:color="auto"/>
              <w:right w:val="single" w:sz="4" w:space="0" w:color="auto"/>
            </w:tcBorders>
            <w:shd w:val="clear" w:color="auto" w:fill="FFFFFF"/>
            <w:vAlign w:val="center"/>
          </w:tcPr>
          <w:p w:rsidR="004D17A8" w:rsidRPr="002A6400" w:rsidRDefault="004D17A8" w:rsidP="009E115E">
            <w:pPr>
              <w:jc w:val="center"/>
            </w:pPr>
            <w:r>
              <w:t>3</w:t>
            </w:r>
            <w:r w:rsidRPr="002A6400">
              <w:t>.3.</w:t>
            </w:r>
          </w:p>
        </w:tc>
      </w:tr>
      <w:tr w:rsidR="004D17A8" w:rsidRPr="002A6400" w:rsidTr="009E115E">
        <w:trPr>
          <w:trHeight w:hRule="exact" w:val="437"/>
        </w:trPr>
        <w:tc>
          <w:tcPr>
            <w:tcW w:w="2362" w:type="dxa"/>
            <w:tcBorders>
              <w:top w:val="single" w:sz="4" w:space="0" w:color="auto"/>
              <w:left w:val="single" w:sz="4" w:space="0" w:color="auto"/>
              <w:bottom w:val="single" w:sz="4" w:space="0" w:color="auto"/>
              <w:right w:val="nil"/>
            </w:tcBorders>
            <w:shd w:val="clear" w:color="auto" w:fill="FFFFFF"/>
          </w:tcPr>
          <w:p w:rsidR="004D17A8" w:rsidRPr="002A6400" w:rsidRDefault="004D17A8" w:rsidP="009E115E">
            <w:pPr>
              <w:jc w:val="center"/>
              <w:rPr>
                <w:highlight w:val="yellow"/>
              </w:rPr>
            </w:pPr>
          </w:p>
        </w:tc>
        <w:tc>
          <w:tcPr>
            <w:tcW w:w="2357" w:type="dxa"/>
            <w:tcBorders>
              <w:top w:val="single" w:sz="4" w:space="0" w:color="auto"/>
              <w:left w:val="single" w:sz="4" w:space="0" w:color="auto"/>
              <w:bottom w:val="single" w:sz="4" w:space="0" w:color="auto"/>
              <w:right w:val="nil"/>
            </w:tcBorders>
            <w:shd w:val="clear" w:color="auto" w:fill="FFFFFF"/>
          </w:tcPr>
          <w:p w:rsidR="004D17A8" w:rsidRPr="002A6400" w:rsidRDefault="004D17A8" w:rsidP="009E115E">
            <w:pPr>
              <w:jc w:val="center"/>
              <w:rPr>
                <w:highlight w:val="yellow"/>
              </w:rPr>
            </w:pP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4D17A8" w:rsidRPr="002A6400" w:rsidRDefault="004D17A8" w:rsidP="009E115E">
            <w:pPr>
              <w:jc w:val="center"/>
              <w:rPr>
                <w:highlight w:val="yellow"/>
              </w:rPr>
            </w:pPr>
          </w:p>
        </w:tc>
      </w:tr>
    </w:tbl>
    <w:p w:rsidR="004D17A8" w:rsidRPr="007F15F2" w:rsidRDefault="004D17A8" w:rsidP="002A6400">
      <w:pPr>
        <w:sectPr w:rsidR="004D17A8" w:rsidRPr="007F15F2" w:rsidSect="007F15F2">
          <w:type w:val="continuous"/>
          <w:pgSz w:w="11906" w:h="16838"/>
          <w:pgMar w:top="851" w:right="851" w:bottom="851" w:left="1134" w:header="709" w:footer="709" w:gutter="0"/>
          <w:cols w:space="708"/>
          <w:docGrid w:linePitch="360"/>
        </w:sectPr>
      </w:pPr>
    </w:p>
    <w:p w:rsidR="004D17A8" w:rsidRDefault="004D17A8" w:rsidP="002A6400"/>
    <w:p w:rsidR="004D17A8" w:rsidRPr="002A6400" w:rsidRDefault="004D17A8" w:rsidP="002A6400">
      <w:pPr>
        <w:widowControl w:val="0"/>
        <w:jc w:val="both"/>
        <w:rPr>
          <w:b/>
        </w:rPr>
      </w:pPr>
      <w:r w:rsidRPr="002A6400">
        <w:rPr>
          <w:b/>
          <w:i/>
          <w:lang w:val="tt-RU"/>
        </w:rPr>
        <w:t>Задание 4.</w:t>
      </w:r>
      <w:r w:rsidRPr="002A6400">
        <w:rPr>
          <w:b/>
          <w:lang w:val="tt-RU"/>
        </w:rPr>
        <w:t xml:space="preserve">Установите соответсвие между </w:t>
      </w:r>
      <w:r w:rsidRPr="002A6400">
        <w:rPr>
          <w:b/>
        </w:rPr>
        <w:t xml:space="preserve">сферами деятельности и именами представителей культуры России </w:t>
      </w:r>
      <w:r w:rsidRPr="002A6400">
        <w:rPr>
          <w:b/>
          <w:lang w:val="en-US"/>
        </w:rPr>
        <w:t>XVIII</w:t>
      </w:r>
      <w:r w:rsidRPr="002A6400">
        <w:rPr>
          <w:b/>
        </w:rPr>
        <w:t xml:space="preserve">  столетия, выбрав их из предлагаемого списка. Ответ занесите в таблицу цифрами.</w:t>
      </w:r>
      <w:r w:rsidRPr="002A6400">
        <w:rPr>
          <w:b/>
          <w:i/>
          <w:u w:val="single"/>
        </w:rPr>
        <w:t>Внимание! Имен больше, чем сфер деятельности.</w:t>
      </w:r>
      <w:r>
        <w:rPr>
          <w:b/>
        </w:rPr>
        <w:t>(по 2 балла за каждый правильный ответ, максимальный балл - 12)</w:t>
      </w:r>
    </w:p>
    <w:p w:rsidR="004D17A8" w:rsidRPr="002A6400" w:rsidRDefault="004D17A8" w:rsidP="002A6400">
      <w:pPr>
        <w:widowControl w:val="0"/>
        <w:jc w:val="both"/>
        <w:rPr>
          <w:i/>
        </w:rPr>
      </w:pPr>
      <w:r w:rsidRPr="002A6400">
        <w:rPr>
          <w:i/>
          <w:lang w:val="tt-RU"/>
        </w:rPr>
        <w:t xml:space="preserve">1. </w:t>
      </w:r>
      <w:r w:rsidRPr="002A6400">
        <w:rPr>
          <w:i/>
        </w:rPr>
        <w:t xml:space="preserve">Н. М. Карамзин, 2. Ф. С. Рокотов, 3. Д. И. Фонвизин, 4. И.П. Кулибин, </w:t>
      </w:r>
      <w:smartTag w:uri="urn:schemas-microsoft-com:office:smarttags" w:element="metricconverter">
        <w:smartTagPr>
          <w:attr w:name="ProductID" w:val="1549 г"/>
        </w:smartTagPr>
        <w:r w:rsidRPr="002A6400">
          <w:rPr>
            <w:i/>
          </w:rPr>
          <w:t>5. М</w:t>
        </w:r>
      </w:smartTag>
      <w:r w:rsidRPr="002A6400">
        <w:rPr>
          <w:i/>
        </w:rPr>
        <w:t>. Ф. Казаков, 6. В. К. Тредиаковский, 7. В. Л. Боровиковский, 8. Ф. Фальконе, 9. В. И. Баженов.</w:t>
      </w:r>
    </w:p>
    <w:p w:rsidR="004D17A8" w:rsidRPr="002A6400" w:rsidRDefault="004D17A8" w:rsidP="002A6400">
      <w:pPr>
        <w:widowControl w:val="0"/>
        <w:jc w:val="both"/>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7"/>
        <w:gridCol w:w="3359"/>
        <w:gridCol w:w="3391"/>
      </w:tblGrid>
      <w:tr w:rsidR="004D17A8" w:rsidRPr="002A6400" w:rsidTr="00692C67">
        <w:tc>
          <w:tcPr>
            <w:tcW w:w="3568" w:type="dxa"/>
          </w:tcPr>
          <w:p w:rsidR="004D17A8" w:rsidRPr="002A6400" w:rsidRDefault="004D17A8" w:rsidP="002A6400">
            <w:pPr>
              <w:widowControl w:val="0"/>
              <w:jc w:val="center"/>
              <w:rPr>
                <w:b/>
                <w:i/>
                <w:lang w:val="tt-RU"/>
              </w:rPr>
            </w:pPr>
            <w:r w:rsidRPr="002A6400">
              <w:rPr>
                <w:b/>
                <w:i/>
                <w:lang w:val="tt-RU"/>
              </w:rPr>
              <w:t>Литература:</w:t>
            </w:r>
          </w:p>
        </w:tc>
        <w:tc>
          <w:tcPr>
            <w:tcW w:w="3568" w:type="dxa"/>
          </w:tcPr>
          <w:p w:rsidR="004D17A8" w:rsidRPr="002A6400" w:rsidRDefault="004D17A8" w:rsidP="002A6400">
            <w:pPr>
              <w:widowControl w:val="0"/>
              <w:jc w:val="center"/>
              <w:rPr>
                <w:b/>
                <w:i/>
                <w:lang w:val="tt-RU"/>
              </w:rPr>
            </w:pPr>
            <w:r w:rsidRPr="002A6400">
              <w:rPr>
                <w:b/>
                <w:i/>
                <w:lang w:val="tt-RU"/>
              </w:rPr>
              <w:t>Живопись:</w:t>
            </w:r>
          </w:p>
        </w:tc>
        <w:tc>
          <w:tcPr>
            <w:tcW w:w="3568" w:type="dxa"/>
          </w:tcPr>
          <w:p w:rsidR="004D17A8" w:rsidRPr="002A6400" w:rsidRDefault="004D17A8" w:rsidP="002A6400">
            <w:pPr>
              <w:widowControl w:val="0"/>
              <w:jc w:val="center"/>
              <w:rPr>
                <w:b/>
                <w:i/>
                <w:lang w:val="tt-RU"/>
              </w:rPr>
            </w:pPr>
            <w:r w:rsidRPr="002A6400">
              <w:rPr>
                <w:b/>
                <w:i/>
                <w:lang w:val="tt-RU"/>
              </w:rPr>
              <w:t>Архитектура</w:t>
            </w:r>
          </w:p>
        </w:tc>
      </w:tr>
      <w:tr w:rsidR="004D17A8" w:rsidRPr="002A6400" w:rsidTr="00692C67">
        <w:tc>
          <w:tcPr>
            <w:tcW w:w="3568" w:type="dxa"/>
          </w:tcPr>
          <w:p w:rsidR="004D17A8" w:rsidRPr="002A6400" w:rsidRDefault="004D17A8" w:rsidP="002A6400">
            <w:pPr>
              <w:widowControl w:val="0"/>
              <w:jc w:val="center"/>
              <w:rPr>
                <w:b/>
                <w:i/>
                <w:lang w:val="tt-RU"/>
              </w:rPr>
            </w:pPr>
          </w:p>
        </w:tc>
        <w:tc>
          <w:tcPr>
            <w:tcW w:w="3568" w:type="dxa"/>
          </w:tcPr>
          <w:p w:rsidR="004D17A8" w:rsidRPr="002A6400" w:rsidRDefault="004D17A8" w:rsidP="002A6400">
            <w:pPr>
              <w:widowControl w:val="0"/>
              <w:jc w:val="center"/>
              <w:rPr>
                <w:b/>
                <w:i/>
                <w:lang w:val="tt-RU"/>
              </w:rPr>
            </w:pPr>
          </w:p>
        </w:tc>
        <w:tc>
          <w:tcPr>
            <w:tcW w:w="3568" w:type="dxa"/>
          </w:tcPr>
          <w:p w:rsidR="004D17A8" w:rsidRPr="002A6400" w:rsidRDefault="004D17A8" w:rsidP="002A6400">
            <w:pPr>
              <w:widowControl w:val="0"/>
              <w:jc w:val="center"/>
              <w:rPr>
                <w:b/>
                <w:i/>
                <w:lang w:val="tt-RU"/>
              </w:rPr>
            </w:pPr>
          </w:p>
        </w:tc>
      </w:tr>
    </w:tbl>
    <w:p w:rsidR="004D17A8" w:rsidRDefault="004D17A8" w:rsidP="002A6400"/>
    <w:p w:rsidR="004D17A8" w:rsidRPr="002A6400" w:rsidRDefault="004D17A8" w:rsidP="002A6400">
      <w:pPr>
        <w:autoSpaceDE w:val="0"/>
        <w:autoSpaceDN w:val="0"/>
        <w:adjustRightInd w:val="0"/>
      </w:pPr>
      <w:r w:rsidRPr="002A6400">
        <w:rPr>
          <w:b/>
          <w:bCs/>
          <w:i/>
          <w:iCs/>
        </w:rPr>
        <w:t xml:space="preserve">Задание </w:t>
      </w:r>
      <w:r>
        <w:rPr>
          <w:b/>
          <w:bCs/>
          <w:i/>
          <w:iCs/>
        </w:rPr>
        <w:t>5</w:t>
      </w:r>
      <w:r w:rsidRPr="002A6400">
        <w:rPr>
          <w:b/>
          <w:bCs/>
          <w:i/>
          <w:iCs/>
        </w:rPr>
        <w:t xml:space="preserve">. </w:t>
      </w:r>
      <w:r w:rsidRPr="002A6400">
        <w:rPr>
          <w:b/>
          <w:bCs/>
        </w:rPr>
        <w:t>Заполните пронумерованные пропуски в тексте. Вставляемые понятия (имена, даты, термины) занесите под соответствующими порядковыми номерами в таблицу (1 балл за каждый правильный ответ, максимальный балл – 18).</w:t>
      </w:r>
    </w:p>
    <w:p w:rsidR="004D17A8" w:rsidRPr="002A6400" w:rsidRDefault="004D17A8" w:rsidP="002A6400"/>
    <w:p w:rsidR="004D17A8" w:rsidRPr="002A6400" w:rsidRDefault="004D17A8" w:rsidP="002A6400">
      <w:pPr>
        <w:ind w:firstLine="720"/>
        <w:jc w:val="both"/>
      </w:pPr>
      <w:r w:rsidRPr="002A6400">
        <w:t>После смерти __</w:t>
      </w:r>
      <w:r w:rsidRPr="002A6400">
        <w:rPr>
          <w:u w:val="single"/>
        </w:rPr>
        <w:t>1</w:t>
      </w:r>
      <w:r w:rsidRPr="002A6400">
        <w:t xml:space="preserve">__ в </w:t>
      </w:r>
      <w:smartTag w:uri="urn:schemas-microsoft-com:office:smarttags" w:element="metricconverter">
        <w:smartTagPr>
          <w:attr w:name="ProductID" w:val="1549 г"/>
        </w:smartTagPr>
        <w:r w:rsidRPr="002A6400">
          <w:t>1727 г</w:t>
        </w:r>
      </w:smartTag>
      <w:r w:rsidRPr="002A6400">
        <w:t>. императором согласно ее __</w:t>
      </w:r>
      <w:r w:rsidRPr="002A6400">
        <w:rPr>
          <w:u w:val="single"/>
        </w:rPr>
        <w:t>2</w:t>
      </w:r>
      <w:r w:rsidRPr="002A6400">
        <w:t>__ был провозглашен внук __</w:t>
      </w:r>
      <w:r w:rsidRPr="002A6400">
        <w:rPr>
          <w:u w:val="single"/>
        </w:rPr>
        <w:t>3</w:t>
      </w:r>
      <w:r w:rsidRPr="002A6400">
        <w:t>__ – Петр II. Резкое изменение позиции __</w:t>
      </w:r>
      <w:r w:rsidRPr="002A6400">
        <w:rPr>
          <w:u w:val="single"/>
        </w:rPr>
        <w:t>4</w:t>
      </w:r>
      <w:r w:rsidRPr="002A6400">
        <w:t>__, ранее не желавшего слышать о сыне казненного царевича __</w:t>
      </w:r>
      <w:r w:rsidRPr="002A6400">
        <w:rPr>
          <w:u w:val="single"/>
        </w:rPr>
        <w:t>5</w:t>
      </w:r>
      <w:r w:rsidRPr="002A6400">
        <w:t>__, было связано с планом женить малолетнего императора на своей дочери. Но не знавшее границ честолюбие временщика вызвало недовольство даже у его недавних союзников. Против него готовился заговор, возглавлявшийся Толстым. Заговорщики были разоблачены и поплатились ссылкой. Но расправой с Толстым он расчистил путь к власти для аристократии, что в конечном счете ускорило его собственное падение. В сентябре __</w:t>
      </w:r>
      <w:r w:rsidRPr="002A6400">
        <w:rPr>
          <w:u w:val="single"/>
        </w:rPr>
        <w:t>6</w:t>
      </w:r>
      <w:r w:rsidRPr="002A6400">
        <w:t>__ г. __</w:t>
      </w:r>
      <w:r w:rsidRPr="002A6400">
        <w:rPr>
          <w:u w:val="single"/>
        </w:rPr>
        <w:t>4</w:t>
      </w:r>
      <w:r w:rsidRPr="002A6400">
        <w:t>__ был арестован, сослан в далекий __</w:t>
      </w:r>
      <w:r w:rsidRPr="002A6400">
        <w:rPr>
          <w:u w:val="single"/>
        </w:rPr>
        <w:t>7</w:t>
      </w:r>
      <w:r w:rsidRPr="002A6400">
        <w:t>__, где вскоре и умер. Его колоссальные владения, насчитывавшие свыше 100 тыс. крепостных, были конфискованы. После этого изменился состав __</w:t>
      </w:r>
      <w:r w:rsidRPr="002A6400">
        <w:rPr>
          <w:u w:val="single"/>
        </w:rPr>
        <w:t>8</w:t>
      </w:r>
      <w:r w:rsidRPr="002A6400">
        <w:t>__, в котором из вельмож петровского времени остались лишь __</w:t>
      </w:r>
      <w:r w:rsidRPr="002A6400">
        <w:rPr>
          <w:u w:val="single"/>
        </w:rPr>
        <w:t>9</w:t>
      </w:r>
      <w:r w:rsidRPr="002A6400">
        <w:t>__ и Головкин. При дворе большое влияние приобрел Алексей __</w:t>
      </w:r>
      <w:r w:rsidRPr="002A6400">
        <w:rPr>
          <w:u w:val="single"/>
        </w:rPr>
        <w:t>10</w:t>
      </w:r>
      <w:r w:rsidRPr="002A6400">
        <w:t>__, недалекий интриган, выдвинувшийся благодаря бесшабашному сыну, проводившему время с Петром II в попойках, охоте и грубых развлечениях. Он пытался закрепить свое влияние осуществлением нового проекта брачного союза. На середину января __</w:t>
      </w:r>
      <w:r w:rsidRPr="002A6400">
        <w:rPr>
          <w:u w:val="single"/>
        </w:rPr>
        <w:t>11</w:t>
      </w:r>
      <w:r w:rsidRPr="002A6400">
        <w:t>__ г. была назначена свадьба Петра II и дочери А.Г. __</w:t>
      </w:r>
      <w:r w:rsidRPr="002A6400">
        <w:rPr>
          <w:u w:val="single"/>
        </w:rPr>
        <w:t>10</w:t>
      </w:r>
      <w:r w:rsidRPr="002A6400">
        <w:t xml:space="preserve">__, но император во время очередной охоты простудился и скоропостижно умер. </w:t>
      </w:r>
    </w:p>
    <w:p w:rsidR="004D17A8" w:rsidRPr="002A6400" w:rsidRDefault="004D17A8" w:rsidP="002A6400">
      <w:pPr>
        <w:ind w:firstLine="720"/>
        <w:jc w:val="both"/>
      </w:pPr>
      <w:r w:rsidRPr="002A6400">
        <w:t>Обсуждали возможных кандидатов на престол. Выбор пал на __</w:t>
      </w:r>
      <w:r w:rsidRPr="002A6400">
        <w:rPr>
          <w:u w:val="single"/>
        </w:rPr>
        <w:t>12</w:t>
      </w:r>
      <w:r w:rsidRPr="002A6400">
        <w:t>__, дочь брата Петра I - __</w:t>
      </w:r>
      <w:r w:rsidRPr="002A6400">
        <w:rPr>
          <w:u w:val="single"/>
        </w:rPr>
        <w:t>13</w:t>
      </w:r>
      <w:r w:rsidRPr="002A6400">
        <w:t>__. Петр I выдал ее замуж за герцога __</w:t>
      </w:r>
      <w:r w:rsidRPr="002A6400">
        <w:rPr>
          <w:u w:val="single"/>
        </w:rPr>
        <w:t>14</w:t>
      </w:r>
      <w:r w:rsidRPr="002A6400">
        <w:t>__, но она тут же овдовела и 20 лет провела среди чужого ей иностранного дворянства. В глубокой тайне Д.М. Голицын с В.Л. __</w:t>
      </w:r>
      <w:r w:rsidRPr="002A6400">
        <w:rPr>
          <w:u w:val="single"/>
        </w:rPr>
        <w:t>10</w:t>
      </w:r>
      <w:r w:rsidRPr="002A6400">
        <w:t>__ составили __</w:t>
      </w:r>
      <w:r w:rsidRPr="002A6400">
        <w:rPr>
          <w:u w:val="single"/>
        </w:rPr>
        <w:t>15</w:t>
      </w:r>
      <w:r w:rsidRPr="002A6400">
        <w:t>__, т. е. условия вступления на __</w:t>
      </w:r>
      <w:r w:rsidRPr="002A6400">
        <w:rPr>
          <w:u w:val="single"/>
        </w:rPr>
        <w:t>16</w:t>
      </w:r>
      <w:r w:rsidRPr="002A6400">
        <w:t>__.</w:t>
      </w:r>
    </w:p>
    <w:p w:rsidR="004D17A8" w:rsidRPr="002A6400" w:rsidRDefault="004D17A8" w:rsidP="002A6400">
      <w:pPr>
        <w:ind w:firstLine="720"/>
        <w:jc w:val="both"/>
      </w:pPr>
      <w:r w:rsidRPr="002A6400">
        <w:t>__</w:t>
      </w:r>
      <w:r w:rsidRPr="002A6400">
        <w:rPr>
          <w:u w:val="single"/>
        </w:rPr>
        <w:t>12</w:t>
      </w:r>
      <w:r w:rsidRPr="002A6400">
        <w:t>__, безропотно подписавшая __</w:t>
      </w:r>
      <w:r w:rsidRPr="002A6400">
        <w:rPr>
          <w:u w:val="single"/>
        </w:rPr>
        <w:t>15</w:t>
      </w:r>
      <w:r w:rsidRPr="002A6400">
        <w:t>__ в Митаве, после прибытия в __</w:t>
      </w:r>
      <w:r w:rsidRPr="002A6400">
        <w:rPr>
          <w:u w:val="single"/>
        </w:rPr>
        <w:t>17</w:t>
      </w:r>
      <w:r w:rsidRPr="002A6400">
        <w:t>__ быстро обнаружила, что "затейка" __</w:t>
      </w:r>
      <w:r w:rsidRPr="002A6400">
        <w:rPr>
          <w:u w:val="single"/>
        </w:rPr>
        <w:t>8</w:t>
      </w:r>
      <w:r w:rsidRPr="002A6400">
        <w:t>__ не пользуется поддержкой ни у массы __</w:t>
      </w:r>
      <w:r w:rsidRPr="002A6400">
        <w:rPr>
          <w:u w:val="single"/>
        </w:rPr>
        <w:t>18</w:t>
      </w:r>
      <w:r w:rsidRPr="002A6400">
        <w:t>__дворян, ни у гвардейцев. В их присутствии и при их поддержке она надорвала лист бумаги с подписанными ею __</w:t>
      </w:r>
      <w:r w:rsidRPr="002A6400">
        <w:rPr>
          <w:u w:val="single"/>
        </w:rPr>
        <w:t>15</w:t>
      </w:r>
      <w:r w:rsidRPr="002A6400">
        <w:t>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
        <w:gridCol w:w="4564"/>
        <w:gridCol w:w="516"/>
        <w:gridCol w:w="4590"/>
      </w:tblGrid>
      <w:tr w:rsidR="004D17A8" w:rsidRPr="002A6400" w:rsidTr="00692C67">
        <w:tc>
          <w:tcPr>
            <w:tcW w:w="467" w:type="dxa"/>
          </w:tcPr>
          <w:p w:rsidR="004D17A8" w:rsidRPr="002A6400" w:rsidRDefault="004D17A8" w:rsidP="002A6400">
            <w:r w:rsidRPr="002A6400">
              <w:t>№</w:t>
            </w:r>
          </w:p>
        </w:tc>
        <w:tc>
          <w:tcPr>
            <w:tcW w:w="4564" w:type="dxa"/>
          </w:tcPr>
          <w:p w:rsidR="004D17A8" w:rsidRPr="002A6400" w:rsidRDefault="004D17A8" w:rsidP="002A6400">
            <w:pPr>
              <w:jc w:val="center"/>
            </w:pPr>
            <w:r w:rsidRPr="002A6400">
              <w:t>Вставка</w:t>
            </w:r>
          </w:p>
        </w:tc>
        <w:tc>
          <w:tcPr>
            <w:tcW w:w="516" w:type="dxa"/>
          </w:tcPr>
          <w:p w:rsidR="004D17A8" w:rsidRPr="002A6400" w:rsidRDefault="004D17A8" w:rsidP="002A6400">
            <w:r w:rsidRPr="002A6400">
              <w:t>№</w:t>
            </w:r>
          </w:p>
        </w:tc>
        <w:tc>
          <w:tcPr>
            <w:tcW w:w="4590" w:type="dxa"/>
          </w:tcPr>
          <w:p w:rsidR="004D17A8" w:rsidRPr="002A6400" w:rsidRDefault="004D17A8" w:rsidP="002A6400">
            <w:pPr>
              <w:jc w:val="center"/>
            </w:pPr>
            <w:r w:rsidRPr="002A6400">
              <w:t>Вставка</w:t>
            </w:r>
          </w:p>
        </w:tc>
      </w:tr>
      <w:tr w:rsidR="004D17A8" w:rsidRPr="002A6400" w:rsidTr="00692C67">
        <w:tc>
          <w:tcPr>
            <w:tcW w:w="467" w:type="dxa"/>
          </w:tcPr>
          <w:p w:rsidR="004D17A8" w:rsidRPr="002A6400" w:rsidRDefault="004D17A8" w:rsidP="002A6400">
            <w:r w:rsidRPr="002A6400">
              <w:t>1.</w:t>
            </w:r>
          </w:p>
        </w:tc>
        <w:tc>
          <w:tcPr>
            <w:tcW w:w="4564" w:type="dxa"/>
          </w:tcPr>
          <w:p w:rsidR="004D17A8" w:rsidRPr="002A6400" w:rsidRDefault="004D17A8" w:rsidP="002A6400">
            <w:pPr>
              <w:rPr>
                <w:highlight w:val="yellow"/>
              </w:rPr>
            </w:pPr>
          </w:p>
        </w:tc>
        <w:tc>
          <w:tcPr>
            <w:tcW w:w="516" w:type="dxa"/>
          </w:tcPr>
          <w:p w:rsidR="004D17A8" w:rsidRPr="002A6400" w:rsidRDefault="004D17A8" w:rsidP="002A6400">
            <w:r w:rsidRPr="002A6400">
              <w:t>10.</w:t>
            </w:r>
          </w:p>
        </w:tc>
        <w:tc>
          <w:tcPr>
            <w:tcW w:w="4590" w:type="dxa"/>
          </w:tcPr>
          <w:p w:rsidR="004D17A8" w:rsidRPr="002A6400" w:rsidRDefault="004D17A8" w:rsidP="002A6400">
            <w:pPr>
              <w:rPr>
                <w:highlight w:val="yellow"/>
              </w:rPr>
            </w:pPr>
          </w:p>
        </w:tc>
      </w:tr>
      <w:tr w:rsidR="004D17A8" w:rsidRPr="002A6400" w:rsidTr="00692C67">
        <w:tc>
          <w:tcPr>
            <w:tcW w:w="467" w:type="dxa"/>
          </w:tcPr>
          <w:p w:rsidR="004D17A8" w:rsidRPr="002A6400" w:rsidRDefault="004D17A8" w:rsidP="002A6400">
            <w:r w:rsidRPr="002A6400">
              <w:t>2.</w:t>
            </w:r>
          </w:p>
        </w:tc>
        <w:tc>
          <w:tcPr>
            <w:tcW w:w="4564" w:type="dxa"/>
          </w:tcPr>
          <w:p w:rsidR="004D17A8" w:rsidRPr="002A6400" w:rsidRDefault="004D17A8" w:rsidP="002A6400">
            <w:pPr>
              <w:rPr>
                <w:highlight w:val="yellow"/>
              </w:rPr>
            </w:pPr>
          </w:p>
        </w:tc>
        <w:tc>
          <w:tcPr>
            <w:tcW w:w="516" w:type="dxa"/>
          </w:tcPr>
          <w:p w:rsidR="004D17A8" w:rsidRPr="002A6400" w:rsidRDefault="004D17A8" w:rsidP="002A6400">
            <w:r w:rsidRPr="002A6400">
              <w:t>11.</w:t>
            </w:r>
          </w:p>
        </w:tc>
        <w:tc>
          <w:tcPr>
            <w:tcW w:w="4590" w:type="dxa"/>
          </w:tcPr>
          <w:p w:rsidR="004D17A8" w:rsidRPr="002A6400" w:rsidRDefault="004D17A8" w:rsidP="002A6400">
            <w:pPr>
              <w:rPr>
                <w:highlight w:val="yellow"/>
              </w:rPr>
            </w:pPr>
          </w:p>
        </w:tc>
      </w:tr>
      <w:tr w:rsidR="004D17A8" w:rsidRPr="002A6400" w:rsidTr="00692C67">
        <w:tc>
          <w:tcPr>
            <w:tcW w:w="467" w:type="dxa"/>
          </w:tcPr>
          <w:p w:rsidR="004D17A8" w:rsidRPr="002A6400" w:rsidRDefault="004D17A8" w:rsidP="002A6400">
            <w:r w:rsidRPr="002A6400">
              <w:t>3.</w:t>
            </w:r>
          </w:p>
        </w:tc>
        <w:tc>
          <w:tcPr>
            <w:tcW w:w="4564" w:type="dxa"/>
          </w:tcPr>
          <w:p w:rsidR="004D17A8" w:rsidRPr="002A6400" w:rsidRDefault="004D17A8" w:rsidP="002A6400">
            <w:pPr>
              <w:rPr>
                <w:highlight w:val="yellow"/>
              </w:rPr>
            </w:pPr>
          </w:p>
        </w:tc>
        <w:tc>
          <w:tcPr>
            <w:tcW w:w="516" w:type="dxa"/>
          </w:tcPr>
          <w:p w:rsidR="004D17A8" w:rsidRPr="002A6400" w:rsidRDefault="004D17A8" w:rsidP="002A6400">
            <w:r w:rsidRPr="002A6400">
              <w:t>12.</w:t>
            </w:r>
          </w:p>
        </w:tc>
        <w:tc>
          <w:tcPr>
            <w:tcW w:w="4590" w:type="dxa"/>
          </w:tcPr>
          <w:p w:rsidR="004D17A8" w:rsidRPr="002A6400" w:rsidRDefault="004D17A8" w:rsidP="002A6400">
            <w:pPr>
              <w:rPr>
                <w:highlight w:val="yellow"/>
              </w:rPr>
            </w:pPr>
          </w:p>
        </w:tc>
      </w:tr>
      <w:tr w:rsidR="004D17A8" w:rsidRPr="002A6400" w:rsidTr="00692C67">
        <w:tc>
          <w:tcPr>
            <w:tcW w:w="467" w:type="dxa"/>
          </w:tcPr>
          <w:p w:rsidR="004D17A8" w:rsidRPr="002A6400" w:rsidRDefault="004D17A8" w:rsidP="002A6400">
            <w:r w:rsidRPr="002A6400">
              <w:t>4.</w:t>
            </w:r>
          </w:p>
        </w:tc>
        <w:tc>
          <w:tcPr>
            <w:tcW w:w="4564" w:type="dxa"/>
          </w:tcPr>
          <w:p w:rsidR="004D17A8" w:rsidRPr="002A6400" w:rsidRDefault="004D17A8" w:rsidP="002A6400">
            <w:pPr>
              <w:rPr>
                <w:highlight w:val="yellow"/>
              </w:rPr>
            </w:pPr>
          </w:p>
        </w:tc>
        <w:tc>
          <w:tcPr>
            <w:tcW w:w="516" w:type="dxa"/>
          </w:tcPr>
          <w:p w:rsidR="004D17A8" w:rsidRPr="002A6400" w:rsidRDefault="004D17A8" w:rsidP="002A6400">
            <w:r w:rsidRPr="002A6400">
              <w:t>13.</w:t>
            </w:r>
          </w:p>
        </w:tc>
        <w:tc>
          <w:tcPr>
            <w:tcW w:w="4590" w:type="dxa"/>
          </w:tcPr>
          <w:p w:rsidR="004D17A8" w:rsidRPr="002A6400" w:rsidRDefault="004D17A8" w:rsidP="002A6400">
            <w:pPr>
              <w:rPr>
                <w:highlight w:val="yellow"/>
              </w:rPr>
            </w:pPr>
          </w:p>
        </w:tc>
      </w:tr>
      <w:tr w:rsidR="004D17A8" w:rsidRPr="002A6400" w:rsidTr="00692C67">
        <w:tc>
          <w:tcPr>
            <w:tcW w:w="467" w:type="dxa"/>
          </w:tcPr>
          <w:p w:rsidR="004D17A8" w:rsidRPr="002A6400" w:rsidRDefault="004D17A8" w:rsidP="002A6400">
            <w:r w:rsidRPr="002A6400">
              <w:t>5.</w:t>
            </w:r>
          </w:p>
        </w:tc>
        <w:tc>
          <w:tcPr>
            <w:tcW w:w="4564" w:type="dxa"/>
          </w:tcPr>
          <w:p w:rsidR="004D17A8" w:rsidRPr="002A6400" w:rsidRDefault="004D17A8" w:rsidP="002A6400">
            <w:pPr>
              <w:rPr>
                <w:highlight w:val="yellow"/>
              </w:rPr>
            </w:pPr>
          </w:p>
        </w:tc>
        <w:tc>
          <w:tcPr>
            <w:tcW w:w="516" w:type="dxa"/>
          </w:tcPr>
          <w:p w:rsidR="004D17A8" w:rsidRPr="002A6400" w:rsidRDefault="004D17A8" w:rsidP="002A6400">
            <w:r w:rsidRPr="002A6400">
              <w:t>14.</w:t>
            </w:r>
          </w:p>
        </w:tc>
        <w:tc>
          <w:tcPr>
            <w:tcW w:w="4590" w:type="dxa"/>
          </w:tcPr>
          <w:p w:rsidR="004D17A8" w:rsidRPr="002A6400" w:rsidRDefault="004D17A8" w:rsidP="002A6400">
            <w:pPr>
              <w:rPr>
                <w:highlight w:val="yellow"/>
              </w:rPr>
            </w:pPr>
          </w:p>
        </w:tc>
      </w:tr>
      <w:tr w:rsidR="004D17A8" w:rsidRPr="002A6400" w:rsidTr="00692C67">
        <w:tc>
          <w:tcPr>
            <w:tcW w:w="467" w:type="dxa"/>
          </w:tcPr>
          <w:p w:rsidR="004D17A8" w:rsidRPr="002A6400" w:rsidRDefault="004D17A8" w:rsidP="002A6400">
            <w:r w:rsidRPr="002A6400">
              <w:t>6.</w:t>
            </w:r>
          </w:p>
        </w:tc>
        <w:tc>
          <w:tcPr>
            <w:tcW w:w="4564" w:type="dxa"/>
          </w:tcPr>
          <w:p w:rsidR="004D17A8" w:rsidRPr="002A6400" w:rsidRDefault="004D17A8" w:rsidP="002A6400">
            <w:pPr>
              <w:rPr>
                <w:highlight w:val="yellow"/>
              </w:rPr>
            </w:pPr>
          </w:p>
        </w:tc>
        <w:tc>
          <w:tcPr>
            <w:tcW w:w="516" w:type="dxa"/>
          </w:tcPr>
          <w:p w:rsidR="004D17A8" w:rsidRPr="002A6400" w:rsidRDefault="004D17A8" w:rsidP="002A6400">
            <w:r w:rsidRPr="002A6400">
              <w:t>15.</w:t>
            </w:r>
          </w:p>
        </w:tc>
        <w:tc>
          <w:tcPr>
            <w:tcW w:w="4590" w:type="dxa"/>
          </w:tcPr>
          <w:p w:rsidR="004D17A8" w:rsidRPr="002A6400" w:rsidRDefault="004D17A8" w:rsidP="002A6400">
            <w:pPr>
              <w:rPr>
                <w:highlight w:val="yellow"/>
              </w:rPr>
            </w:pPr>
          </w:p>
        </w:tc>
      </w:tr>
      <w:tr w:rsidR="004D17A8" w:rsidRPr="002A6400" w:rsidTr="00692C67">
        <w:tc>
          <w:tcPr>
            <w:tcW w:w="467" w:type="dxa"/>
          </w:tcPr>
          <w:p w:rsidR="004D17A8" w:rsidRPr="002A6400" w:rsidRDefault="004D17A8" w:rsidP="002A6400">
            <w:r w:rsidRPr="002A6400">
              <w:t>7.</w:t>
            </w:r>
          </w:p>
        </w:tc>
        <w:tc>
          <w:tcPr>
            <w:tcW w:w="4564" w:type="dxa"/>
          </w:tcPr>
          <w:p w:rsidR="004D17A8" w:rsidRPr="002A6400" w:rsidRDefault="004D17A8" w:rsidP="002A6400">
            <w:pPr>
              <w:rPr>
                <w:highlight w:val="yellow"/>
              </w:rPr>
            </w:pPr>
          </w:p>
        </w:tc>
        <w:tc>
          <w:tcPr>
            <w:tcW w:w="516" w:type="dxa"/>
          </w:tcPr>
          <w:p w:rsidR="004D17A8" w:rsidRPr="002A6400" w:rsidRDefault="004D17A8" w:rsidP="002A6400">
            <w:r w:rsidRPr="002A6400">
              <w:t>16.</w:t>
            </w:r>
          </w:p>
        </w:tc>
        <w:tc>
          <w:tcPr>
            <w:tcW w:w="4590" w:type="dxa"/>
          </w:tcPr>
          <w:p w:rsidR="004D17A8" w:rsidRPr="002A6400" w:rsidRDefault="004D17A8" w:rsidP="002A6400">
            <w:pPr>
              <w:rPr>
                <w:highlight w:val="yellow"/>
              </w:rPr>
            </w:pPr>
          </w:p>
        </w:tc>
      </w:tr>
      <w:tr w:rsidR="004D17A8" w:rsidRPr="002A6400" w:rsidTr="00692C67">
        <w:tc>
          <w:tcPr>
            <w:tcW w:w="467" w:type="dxa"/>
          </w:tcPr>
          <w:p w:rsidR="004D17A8" w:rsidRPr="002A6400" w:rsidRDefault="004D17A8" w:rsidP="002A6400">
            <w:r w:rsidRPr="002A6400">
              <w:t>8.</w:t>
            </w:r>
          </w:p>
        </w:tc>
        <w:tc>
          <w:tcPr>
            <w:tcW w:w="4564" w:type="dxa"/>
          </w:tcPr>
          <w:p w:rsidR="004D17A8" w:rsidRPr="002A6400" w:rsidRDefault="004D17A8" w:rsidP="002A6400">
            <w:pPr>
              <w:rPr>
                <w:highlight w:val="yellow"/>
              </w:rPr>
            </w:pPr>
          </w:p>
        </w:tc>
        <w:tc>
          <w:tcPr>
            <w:tcW w:w="516" w:type="dxa"/>
          </w:tcPr>
          <w:p w:rsidR="004D17A8" w:rsidRPr="002A6400" w:rsidRDefault="004D17A8" w:rsidP="002A6400">
            <w:r w:rsidRPr="002A6400">
              <w:t>17.</w:t>
            </w:r>
          </w:p>
        </w:tc>
        <w:tc>
          <w:tcPr>
            <w:tcW w:w="4590" w:type="dxa"/>
          </w:tcPr>
          <w:p w:rsidR="004D17A8" w:rsidRPr="002A6400" w:rsidRDefault="004D17A8" w:rsidP="002A6400">
            <w:pPr>
              <w:rPr>
                <w:highlight w:val="yellow"/>
              </w:rPr>
            </w:pPr>
          </w:p>
        </w:tc>
      </w:tr>
      <w:tr w:rsidR="004D17A8" w:rsidRPr="002A6400" w:rsidTr="00692C67">
        <w:tc>
          <w:tcPr>
            <w:tcW w:w="467" w:type="dxa"/>
          </w:tcPr>
          <w:p w:rsidR="004D17A8" w:rsidRPr="002A6400" w:rsidRDefault="004D17A8" w:rsidP="002A6400">
            <w:r w:rsidRPr="002A6400">
              <w:t>9.</w:t>
            </w:r>
          </w:p>
        </w:tc>
        <w:tc>
          <w:tcPr>
            <w:tcW w:w="4564" w:type="dxa"/>
          </w:tcPr>
          <w:p w:rsidR="004D17A8" w:rsidRPr="002A6400" w:rsidRDefault="004D17A8" w:rsidP="002A6400">
            <w:pPr>
              <w:rPr>
                <w:highlight w:val="yellow"/>
              </w:rPr>
            </w:pPr>
          </w:p>
        </w:tc>
        <w:tc>
          <w:tcPr>
            <w:tcW w:w="516" w:type="dxa"/>
          </w:tcPr>
          <w:p w:rsidR="004D17A8" w:rsidRPr="002A6400" w:rsidRDefault="004D17A8" w:rsidP="002A6400">
            <w:r w:rsidRPr="002A6400">
              <w:t>18.</w:t>
            </w:r>
          </w:p>
        </w:tc>
        <w:tc>
          <w:tcPr>
            <w:tcW w:w="4590" w:type="dxa"/>
          </w:tcPr>
          <w:p w:rsidR="004D17A8" w:rsidRPr="002A6400" w:rsidRDefault="004D17A8" w:rsidP="002A6400">
            <w:pPr>
              <w:rPr>
                <w:highlight w:val="yellow"/>
              </w:rPr>
            </w:pPr>
          </w:p>
        </w:tc>
      </w:tr>
    </w:tbl>
    <w:p w:rsidR="004D17A8" w:rsidRDefault="004D17A8" w:rsidP="002A6400"/>
    <w:p w:rsidR="004D17A8" w:rsidRPr="002A6400" w:rsidRDefault="004D17A8" w:rsidP="002A6400">
      <w:pPr>
        <w:autoSpaceDE w:val="0"/>
        <w:autoSpaceDN w:val="0"/>
        <w:adjustRightInd w:val="0"/>
        <w:jc w:val="both"/>
        <w:rPr>
          <w:b/>
          <w:spacing w:val="4"/>
        </w:rPr>
      </w:pPr>
      <w:r w:rsidRPr="002A6400">
        <w:rPr>
          <w:b/>
          <w:bCs/>
          <w:i/>
          <w:iCs/>
          <w:spacing w:val="4"/>
        </w:rPr>
        <w:t xml:space="preserve">Задание 6. </w:t>
      </w:r>
      <w:r w:rsidRPr="002A6400">
        <w:rPr>
          <w:b/>
          <w:spacing w:val="4"/>
        </w:rPr>
        <w:t>Ученик подготовил иллюстративный материал для презентации по теме:</w:t>
      </w:r>
    </w:p>
    <w:p w:rsidR="004D17A8" w:rsidRPr="002A6400" w:rsidRDefault="004D17A8" w:rsidP="002A6400">
      <w:pPr>
        <w:jc w:val="both"/>
      </w:pPr>
      <w:r w:rsidRPr="002A6400">
        <w:rPr>
          <w:b/>
          <w:spacing w:val="4"/>
        </w:rPr>
        <w:t xml:space="preserve">«Лица средневековой Руси: с древнейших времен до конца </w:t>
      </w:r>
      <w:r w:rsidRPr="002A6400">
        <w:rPr>
          <w:b/>
          <w:spacing w:val="4"/>
          <w:lang w:val="en-US"/>
        </w:rPr>
        <w:t>XVI</w:t>
      </w:r>
      <w:r w:rsidRPr="002A6400">
        <w:rPr>
          <w:b/>
          <w:spacing w:val="4"/>
        </w:rPr>
        <w:t xml:space="preserve"> века». Однако учитель обнаружил среди представленных иллюстраций, изображения, которые нельзя отнести к данному периоду. Помогите ученику исправить ошибки. Отберите верные иллюстрации и подпишите представленных на них личностей. Ответ внесите в таблицу, выписав порядковые номера нужных иллюстраций и сделав подписи к ним (максимальный балл – 16): </w:t>
      </w:r>
      <w:r w:rsidRPr="002A6400">
        <w:t>1 балл – за каждую верно вписанную цифр: 1 балл – за каждое верное имя; 1 балл – за полностью правильный ответ</w:t>
      </w:r>
    </w:p>
    <w:p w:rsidR="004D17A8" w:rsidRPr="002A6400" w:rsidRDefault="004D17A8" w:rsidP="002A640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4D17A8" w:rsidRPr="002A6400" w:rsidTr="00692C67">
        <w:trPr>
          <w:jc w:val="center"/>
        </w:trPr>
        <w:tc>
          <w:tcPr>
            <w:tcW w:w="3190" w:type="dxa"/>
            <w:tcBorders>
              <w:bottom w:val="nil"/>
            </w:tcBorders>
            <w:vAlign w:val="center"/>
          </w:tcPr>
          <w:p w:rsidR="004D17A8" w:rsidRPr="002A6400" w:rsidRDefault="004D17A8" w:rsidP="002A6400">
            <w:pPr>
              <w:jc w:val="center"/>
              <w:rPr>
                <w:b/>
              </w:rPr>
            </w:pPr>
            <w:r w:rsidRPr="00251B01">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15.5pt;height:162pt;visibility:visible">
                  <v:imagedata r:id="rId5" o:title="" gain="109227f" grayscale="t"/>
                </v:shape>
              </w:pict>
            </w:r>
          </w:p>
        </w:tc>
        <w:tc>
          <w:tcPr>
            <w:tcW w:w="3190" w:type="dxa"/>
            <w:tcBorders>
              <w:bottom w:val="nil"/>
            </w:tcBorders>
            <w:vAlign w:val="center"/>
          </w:tcPr>
          <w:p w:rsidR="004D17A8" w:rsidRPr="002A6400" w:rsidRDefault="004D17A8" w:rsidP="002A6400">
            <w:pPr>
              <w:jc w:val="center"/>
              <w:rPr>
                <w:b/>
              </w:rPr>
            </w:pPr>
            <w:r w:rsidRPr="00251B01">
              <w:rPr>
                <w:b/>
                <w:noProof/>
              </w:rPr>
              <w:pict>
                <v:shape id="Рисунок 2" o:spid="_x0000_i1026" type="#_x0000_t75" style="width:108pt;height:160.5pt;visibility:visible">
                  <v:imagedata r:id="rId6" o:title="" gain="109227f"/>
                </v:shape>
              </w:pict>
            </w:r>
          </w:p>
        </w:tc>
        <w:tc>
          <w:tcPr>
            <w:tcW w:w="3191" w:type="dxa"/>
            <w:tcBorders>
              <w:bottom w:val="nil"/>
            </w:tcBorders>
            <w:vAlign w:val="center"/>
          </w:tcPr>
          <w:p w:rsidR="004D17A8" w:rsidRPr="002A6400" w:rsidRDefault="004D17A8" w:rsidP="002A6400">
            <w:pPr>
              <w:jc w:val="center"/>
              <w:rPr>
                <w:b/>
              </w:rPr>
            </w:pPr>
            <w:r w:rsidRPr="00251B01">
              <w:rPr>
                <w:b/>
                <w:noProof/>
              </w:rPr>
              <w:pict>
                <v:shape id="Рисунок 3" o:spid="_x0000_i1027" type="#_x0000_t75" style="width:115.5pt;height:159.75pt;visibility:visible">
                  <v:imagedata r:id="rId7" o:title="" gain="109227f" grayscale="t"/>
                </v:shape>
              </w:pict>
            </w:r>
          </w:p>
        </w:tc>
      </w:tr>
      <w:tr w:rsidR="004D17A8" w:rsidRPr="002A6400" w:rsidTr="00692C67">
        <w:trPr>
          <w:jc w:val="center"/>
        </w:trPr>
        <w:tc>
          <w:tcPr>
            <w:tcW w:w="3190" w:type="dxa"/>
            <w:tcBorders>
              <w:top w:val="nil"/>
            </w:tcBorders>
            <w:vAlign w:val="center"/>
          </w:tcPr>
          <w:p w:rsidR="004D17A8" w:rsidRPr="002A6400" w:rsidRDefault="004D17A8" w:rsidP="002A6400">
            <w:pPr>
              <w:jc w:val="center"/>
              <w:rPr>
                <w:b/>
              </w:rPr>
            </w:pPr>
            <w:r w:rsidRPr="002A6400">
              <w:rPr>
                <w:b/>
              </w:rPr>
              <w:t>1</w:t>
            </w:r>
          </w:p>
        </w:tc>
        <w:tc>
          <w:tcPr>
            <w:tcW w:w="3190" w:type="dxa"/>
            <w:tcBorders>
              <w:top w:val="nil"/>
            </w:tcBorders>
            <w:vAlign w:val="center"/>
          </w:tcPr>
          <w:p w:rsidR="004D17A8" w:rsidRPr="002A6400" w:rsidRDefault="004D17A8" w:rsidP="002A6400">
            <w:pPr>
              <w:jc w:val="center"/>
              <w:rPr>
                <w:b/>
              </w:rPr>
            </w:pPr>
            <w:r w:rsidRPr="002A6400">
              <w:rPr>
                <w:b/>
              </w:rPr>
              <w:t>2</w:t>
            </w:r>
          </w:p>
        </w:tc>
        <w:tc>
          <w:tcPr>
            <w:tcW w:w="3191" w:type="dxa"/>
            <w:tcBorders>
              <w:top w:val="nil"/>
            </w:tcBorders>
            <w:vAlign w:val="center"/>
          </w:tcPr>
          <w:p w:rsidR="004D17A8" w:rsidRPr="002A6400" w:rsidRDefault="004D17A8" w:rsidP="002A6400">
            <w:pPr>
              <w:jc w:val="center"/>
              <w:rPr>
                <w:b/>
              </w:rPr>
            </w:pPr>
            <w:r w:rsidRPr="002A6400">
              <w:rPr>
                <w:b/>
              </w:rPr>
              <w:t>3</w:t>
            </w:r>
          </w:p>
        </w:tc>
      </w:tr>
      <w:tr w:rsidR="004D17A8" w:rsidRPr="002A6400" w:rsidTr="00692C67">
        <w:trPr>
          <w:jc w:val="center"/>
        </w:trPr>
        <w:tc>
          <w:tcPr>
            <w:tcW w:w="3190" w:type="dxa"/>
            <w:tcBorders>
              <w:bottom w:val="nil"/>
            </w:tcBorders>
            <w:vAlign w:val="center"/>
          </w:tcPr>
          <w:p w:rsidR="004D17A8" w:rsidRPr="002A6400" w:rsidRDefault="004D17A8" w:rsidP="002A6400">
            <w:pPr>
              <w:jc w:val="center"/>
              <w:rPr>
                <w:b/>
              </w:rPr>
            </w:pPr>
            <w:r w:rsidRPr="00251B01">
              <w:rPr>
                <w:b/>
                <w:noProof/>
              </w:rPr>
              <w:pict>
                <v:shape id="Рисунок 4" o:spid="_x0000_i1028" type="#_x0000_t75" style="width:131.25pt;height:161.25pt;visibility:visible">
                  <v:imagedata r:id="rId8" o:title="" gain="5" blacklevel="6554f" grayscale="t"/>
                </v:shape>
              </w:pict>
            </w:r>
          </w:p>
        </w:tc>
        <w:tc>
          <w:tcPr>
            <w:tcW w:w="3190" w:type="dxa"/>
            <w:tcBorders>
              <w:bottom w:val="nil"/>
            </w:tcBorders>
            <w:vAlign w:val="center"/>
          </w:tcPr>
          <w:p w:rsidR="004D17A8" w:rsidRPr="002A6400" w:rsidRDefault="004D17A8" w:rsidP="002A6400">
            <w:pPr>
              <w:jc w:val="center"/>
              <w:rPr>
                <w:b/>
              </w:rPr>
            </w:pPr>
            <w:r w:rsidRPr="00251B01">
              <w:rPr>
                <w:b/>
                <w:noProof/>
              </w:rPr>
              <w:pict>
                <v:shape id="Рисунок 5" o:spid="_x0000_i1029" type="#_x0000_t75" style="width:116.25pt;height:167.25pt;visibility:visible">
                  <v:imagedata r:id="rId9" o:title="" gain="109227f" grayscale="t"/>
                </v:shape>
              </w:pict>
            </w:r>
          </w:p>
        </w:tc>
        <w:tc>
          <w:tcPr>
            <w:tcW w:w="3191" w:type="dxa"/>
            <w:tcBorders>
              <w:bottom w:val="nil"/>
            </w:tcBorders>
            <w:vAlign w:val="center"/>
          </w:tcPr>
          <w:p w:rsidR="004D17A8" w:rsidRPr="002A6400" w:rsidRDefault="004D17A8" w:rsidP="002A6400">
            <w:pPr>
              <w:jc w:val="center"/>
              <w:rPr>
                <w:b/>
              </w:rPr>
            </w:pPr>
            <w:r w:rsidRPr="00251B01">
              <w:rPr>
                <w:b/>
                <w:noProof/>
              </w:rPr>
              <w:pict>
                <v:shape id="Рисунок 6" o:spid="_x0000_i1030" type="#_x0000_t75" style="width:96pt;height:179.25pt;visibility:visible">
                  <v:imagedata r:id="rId10" o:title="" gain="1.25"/>
                </v:shape>
              </w:pict>
            </w:r>
          </w:p>
        </w:tc>
      </w:tr>
      <w:tr w:rsidR="004D17A8" w:rsidRPr="002A6400" w:rsidTr="00692C67">
        <w:trPr>
          <w:jc w:val="center"/>
        </w:trPr>
        <w:tc>
          <w:tcPr>
            <w:tcW w:w="3190" w:type="dxa"/>
            <w:tcBorders>
              <w:top w:val="nil"/>
            </w:tcBorders>
            <w:vAlign w:val="center"/>
          </w:tcPr>
          <w:p w:rsidR="004D17A8" w:rsidRPr="002A6400" w:rsidRDefault="004D17A8" w:rsidP="002A6400">
            <w:pPr>
              <w:jc w:val="center"/>
              <w:rPr>
                <w:b/>
              </w:rPr>
            </w:pPr>
            <w:r w:rsidRPr="002A6400">
              <w:rPr>
                <w:b/>
              </w:rPr>
              <w:t>4</w:t>
            </w:r>
          </w:p>
        </w:tc>
        <w:tc>
          <w:tcPr>
            <w:tcW w:w="3190" w:type="dxa"/>
            <w:tcBorders>
              <w:top w:val="nil"/>
            </w:tcBorders>
            <w:vAlign w:val="center"/>
          </w:tcPr>
          <w:p w:rsidR="004D17A8" w:rsidRPr="002A6400" w:rsidRDefault="004D17A8" w:rsidP="002A6400">
            <w:pPr>
              <w:jc w:val="center"/>
              <w:rPr>
                <w:b/>
              </w:rPr>
            </w:pPr>
            <w:r w:rsidRPr="002A6400">
              <w:rPr>
                <w:b/>
              </w:rPr>
              <w:t>5</w:t>
            </w:r>
          </w:p>
        </w:tc>
        <w:tc>
          <w:tcPr>
            <w:tcW w:w="3191" w:type="dxa"/>
            <w:tcBorders>
              <w:top w:val="nil"/>
            </w:tcBorders>
            <w:vAlign w:val="center"/>
          </w:tcPr>
          <w:p w:rsidR="004D17A8" w:rsidRPr="002A6400" w:rsidRDefault="004D17A8" w:rsidP="002A6400">
            <w:pPr>
              <w:jc w:val="center"/>
              <w:rPr>
                <w:b/>
              </w:rPr>
            </w:pPr>
            <w:r w:rsidRPr="002A6400">
              <w:rPr>
                <w:b/>
              </w:rPr>
              <w:t>6</w:t>
            </w:r>
          </w:p>
        </w:tc>
      </w:tr>
      <w:tr w:rsidR="004D17A8" w:rsidRPr="002A6400" w:rsidTr="00692C67">
        <w:trPr>
          <w:jc w:val="center"/>
        </w:trPr>
        <w:tc>
          <w:tcPr>
            <w:tcW w:w="3190" w:type="dxa"/>
            <w:tcBorders>
              <w:bottom w:val="nil"/>
            </w:tcBorders>
            <w:vAlign w:val="center"/>
          </w:tcPr>
          <w:p w:rsidR="004D17A8" w:rsidRPr="002A6400" w:rsidRDefault="004D17A8" w:rsidP="002A6400">
            <w:pPr>
              <w:jc w:val="center"/>
              <w:rPr>
                <w:b/>
              </w:rPr>
            </w:pPr>
            <w:r w:rsidRPr="00251B01">
              <w:rPr>
                <w:b/>
                <w:noProof/>
              </w:rPr>
              <w:pict>
                <v:shape id="Рисунок 7" o:spid="_x0000_i1031" type="#_x0000_t75" style="width:128.25pt;height:142.5pt;visibility:visible">
                  <v:imagedata r:id="rId11" o:title="" gain="1.25"/>
                </v:shape>
              </w:pict>
            </w:r>
          </w:p>
        </w:tc>
        <w:tc>
          <w:tcPr>
            <w:tcW w:w="3190" w:type="dxa"/>
            <w:tcBorders>
              <w:bottom w:val="nil"/>
            </w:tcBorders>
            <w:vAlign w:val="center"/>
          </w:tcPr>
          <w:p w:rsidR="004D17A8" w:rsidRPr="002A6400" w:rsidRDefault="004D17A8" w:rsidP="002A6400">
            <w:pPr>
              <w:jc w:val="center"/>
              <w:rPr>
                <w:b/>
              </w:rPr>
            </w:pPr>
            <w:r w:rsidRPr="00251B01">
              <w:rPr>
                <w:b/>
                <w:noProof/>
              </w:rPr>
              <w:pict>
                <v:shape id="Рисунок 8" o:spid="_x0000_i1032" type="#_x0000_t75" style="width:105pt;height:143.25pt;visibility:visible">
                  <v:imagedata r:id="rId12" o:title="" gain="109227f"/>
                </v:shape>
              </w:pict>
            </w:r>
          </w:p>
        </w:tc>
        <w:tc>
          <w:tcPr>
            <w:tcW w:w="3191" w:type="dxa"/>
            <w:tcBorders>
              <w:bottom w:val="nil"/>
            </w:tcBorders>
            <w:vAlign w:val="center"/>
          </w:tcPr>
          <w:p w:rsidR="004D17A8" w:rsidRPr="002A6400" w:rsidRDefault="004D17A8" w:rsidP="002A6400">
            <w:pPr>
              <w:jc w:val="center"/>
              <w:rPr>
                <w:b/>
              </w:rPr>
            </w:pPr>
            <w:r w:rsidRPr="00251B01">
              <w:rPr>
                <w:b/>
                <w:noProof/>
              </w:rPr>
              <w:pict>
                <v:shape id="Рисунок 9" o:spid="_x0000_i1033" type="#_x0000_t75" style="width:92.25pt;height:135pt;visibility:visible">
                  <v:imagedata r:id="rId13" o:title="" gain="1.25"/>
                </v:shape>
              </w:pict>
            </w:r>
          </w:p>
        </w:tc>
      </w:tr>
      <w:tr w:rsidR="004D17A8" w:rsidRPr="002A6400" w:rsidTr="00692C67">
        <w:trPr>
          <w:jc w:val="center"/>
        </w:trPr>
        <w:tc>
          <w:tcPr>
            <w:tcW w:w="3190" w:type="dxa"/>
            <w:tcBorders>
              <w:top w:val="nil"/>
            </w:tcBorders>
            <w:vAlign w:val="center"/>
          </w:tcPr>
          <w:p w:rsidR="004D17A8" w:rsidRPr="002A6400" w:rsidRDefault="004D17A8" w:rsidP="002A6400">
            <w:pPr>
              <w:jc w:val="center"/>
              <w:rPr>
                <w:b/>
              </w:rPr>
            </w:pPr>
            <w:r w:rsidRPr="002A6400">
              <w:rPr>
                <w:b/>
              </w:rPr>
              <w:t>7</w:t>
            </w:r>
          </w:p>
        </w:tc>
        <w:tc>
          <w:tcPr>
            <w:tcW w:w="3190" w:type="dxa"/>
            <w:tcBorders>
              <w:top w:val="nil"/>
            </w:tcBorders>
            <w:vAlign w:val="center"/>
          </w:tcPr>
          <w:p w:rsidR="004D17A8" w:rsidRPr="002A6400" w:rsidRDefault="004D17A8" w:rsidP="002A6400">
            <w:pPr>
              <w:jc w:val="center"/>
              <w:rPr>
                <w:b/>
              </w:rPr>
            </w:pPr>
            <w:r w:rsidRPr="002A6400">
              <w:rPr>
                <w:b/>
              </w:rPr>
              <w:t>8</w:t>
            </w:r>
          </w:p>
        </w:tc>
        <w:tc>
          <w:tcPr>
            <w:tcW w:w="3191" w:type="dxa"/>
            <w:tcBorders>
              <w:top w:val="nil"/>
            </w:tcBorders>
            <w:vAlign w:val="center"/>
          </w:tcPr>
          <w:p w:rsidR="004D17A8" w:rsidRPr="002A6400" w:rsidRDefault="004D17A8" w:rsidP="002A6400">
            <w:pPr>
              <w:jc w:val="center"/>
              <w:rPr>
                <w:b/>
              </w:rPr>
            </w:pPr>
            <w:r w:rsidRPr="002A6400">
              <w:rPr>
                <w:b/>
              </w:rPr>
              <w:t>9</w:t>
            </w:r>
          </w:p>
        </w:tc>
      </w:tr>
      <w:tr w:rsidR="004D17A8" w:rsidRPr="002A6400" w:rsidTr="00692C67">
        <w:trPr>
          <w:jc w:val="center"/>
        </w:trPr>
        <w:tc>
          <w:tcPr>
            <w:tcW w:w="3190" w:type="dxa"/>
            <w:tcBorders>
              <w:bottom w:val="nil"/>
            </w:tcBorders>
            <w:vAlign w:val="center"/>
          </w:tcPr>
          <w:p w:rsidR="004D17A8" w:rsidRPr="002A6400" w:rsidRDefault="004D17A8" w:rsidP="002A6400">
            <w:pPr>
              <w:jc w:val="center"/>
              <w:rPr>
                <w:b/>
              </w:rPr>
            </w:pPr>
            <w:r w:rsidRPr="00251B01">
              <w:rPr>
                <w:b/>
                <w:noProof/>
              </w:rPr>
              <w:pict>
                <v:shape id="Рисунок 10" o:spid="_x0000_i1034" type="#_x0000_t75" style="width:124.5pt;height:170.25pt;visibility:visible">
                  <v:imagedata r:id="rId14" o:title="" gain="1.25" blacklevel="6554f" grayscale="t"/>
                </v:shape>
              </w:pict>
            </w:r>
          </w:p>
        </w:tc>
        <w:tc>
          <w:tcPr>
            <w:tcW w:w="3190" w:type="dxa"/>
            <w:tcBorders>
              <w:bottom w:val="nil"/>
            </w:tcBorders>
            <w:vAlign w:val="center"/>
          </w:tcPr>
          <w:p w:rsidR="004D17A8" w:rsidRPr="002A6400" w:rsidRDefault="004D17A8" w:rsidP="002A6400">
            <w:pPr>
              <w:jc w:val="center"/>
              <w:rPr>
                <w:b/>
              </w:rPr>
            </w:pPr>
            <w:r w:rsidRPr="00251B01">
              <w:rPr>
                <w:b/>
                <w:noProof/>
              </w:rPr>
              <w:pict>
                <v:shape id="Рисунок 11" o:spid="_x0000_i1035" type="#_x0000_t75" style="width:126.75pt;height:169.5pt;visibility:visible">
                  <v:imagedata r:id="rId15" o:title="" gain="1.25" blacklevel="6554f" grayscale="t"/>
                </v:shape>
              </w:pict>
            </w:r>
          </w:p>
        </w:tc>
        <w:tc>
          <w:tcPr>
            <w:tcW w:w="3191" w:type="dxa"/>
            <w:tcBorders>
              <w:bottom w:val="nil"/>
            </w:tcBorders>
            <w:vAlign w:val="center"/>
          </w:tcPr>
          <w:p w:rsidR="004D17A8" w:rsidRPr="002A6400" w:rsidRDefault="004D17A8" w:rsidP="002A6400">
            <w:pPr>
              <w:jc w:val="center"/>
              <w:rPr>
                <w:b/>
              </w:rPr>
            </w:pPr>
            <w:r w:rsidRPr="00251B01">
              <w:rPr>
                <w:b/>
                <w:noProof/>
              </w:rPr>
              <w:pict>
                <v:shape id="Рисунок 12" o:spid="_x0000_i1036" type="#_x0000_t75" style="width:71.25pt;height:170.25pt;visibility:visible">
                  <v:imagedata r:id="rId16" o:title="" gain="1.25"/>
                </v:shape>
              </w:pict>
            </w:r>
          </w:p>
        </w:tc>
      </w:tr>
      <w:tr w:rsidR="004D17A8" w:rsidRPr="002A6400" w:rsidTr="00692C67">
        <w:trPr>
          <w:jc w:val="center"/>
        </w:trPr>
        <w:tc>
          <w:tcPr>
            <w:tcW w:w="3190" w:type="dxa"/>
            <w:tcBorders>
              <w:top w:val="nil"/>
            </w:tcBorders>
            <w:vAlign w:val="center"/>
          </w:tcPr>
          <w:p w:rsidR="004D17A8" w:rsidRPr="002A6400" w:rsidRDefault="004D17A8" w:rsidP="002A6400">
            <w:pPr>
              <w:jc w:val="center"/>
              <w:rPr>
                <w:b/>
              </w:rPr>
            </w:pPr>
            <w:r w:rsidRPr="002A6400">
              <w:rPr>
                <w:b/>
              </w:rPr>
              <w:t>10</w:t>
            </w:r>
          </w:p>
        </w:tc>
        <w:tc>
          <w:tcPr>
            <w:tcW w:w="3190" w:type="dxa"/>
            <w:tcBorders>
              <w:top w:val="nil"/>
            </w:tcBorders>
            <w:vAlign w:val="center"/>
          </w:tcPr>
          <w:p w:rsidR="004D17A8" w:rsidRPr="002A6400" w:rsidRDefault="004D17A8" w:rsidP="002A6400">
            <w:pPr>
              <w:jc w:val="center"/>
              <w:rPr>
                <w:b/>
              </w:rPr>
            </w:pPr>
            <w:r w:rsidRPr="002A6400">
              <w:rPr>
                <w:b/>
              </w:rPr>
              <w:t>11</w:t>
            </w:r>
          </w:p>
        </w:tc>
        <w:tc>
          <w:tcPr>
            <w:tcW w:w="3191" w:type="dxa"/>
            <w:tcBorders>
              <w:top w:val="nil"/>
            </w:tcBorders>
            <w:vAlign w:val="center"/>
          </w:tcPr>
          <w:p w:rsidR="004D17A8" w:rsidRPr="002A6400" w:rsidRDefault="004D17A8" w:rsidP="002A6400">
            <w:pPr>
              <w:jc w:val="center"/>
              <w:rPr>
                <w:b/>
              </w:rPr>
            </w:pPr>
            <w:r w:rsidRPr="002A6400">
              <w:rPr>
                <w:b/>
              </w:rPr>
              <w:t>12</w:t>
            </w:r>
          </w:p>
        </w:tc>
      </w:tr>
    </w:tbl>
    <w:p w:rsidR="004D17A8" w:rsidRPr="002A6400" w:rsidRDefault="004D17A8" w:rsidP="002A640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4962"/>
      </w:tblGrid>
      <w:tr w:rsidR="004D17A8" w:rsidRPr="002A6400" w:rsidTr="00692C67">
        <w:tc>
          <w:tcPr>
            <w:tcW w:w="675" w:type="dxa"/>
          </w:tcPr>
          <w:p w:rsidR="004D17A8" w:rsidRPr="002A6400" w:rsidRDefault="004D17A8" w:rsidP="002A6400">
            <w:pPr>
              <w:jc w:val="both"/>
            </w:pPr>
            <w:r w:rsidRPr="002A6400">
              <w:t>№</w:t>
            </w:r>
          </w:p>
        </w:tc>
        <w:tc>
          <w:tcPr>
            <w:tcW w:w="4962" w:type="dxa"/>
          </w:tcPr>
          <w:p w:rsidR="004D17A8" w:rsidRPr="002A6400" w:rsidRDefault="004D17A8" w:rsidP="002A6400">
            <w:pPr>
              <w:jc w:val="center"/>
            </w:pPr>
            <w:r w:rsidRPr="002A6400">
              <w:t>Имя</w:t>
            </w:r>
          </w:p>
        </w:tc>
      </w:tr>
      <w:tr w:rsidR="004D17A8" w:rsidRPr="002A6400" w:rsidTr="00692C67">
        <w:trPr>
          <w:trHeight w:val="397"/>
        </w:trPr>
        <w:tc>
          <w:tcPr>
            <w:tcW w:w="675" w:type="dxa"/>
          </w:tcPr>
          <w:p w:rsidR="004D17A8" w:rsidRPr="002A6400" w:rsidRDefault="004D17A8" w:rsidP="002A6400">
            <w:pPr>
              <w:jc w:val="both"/>
            </w:pPr>
          </w:p>
        </w:tc>
        <w:tc>
          <w:tcPr>
            <w:tcW w:w="4962" w:type="dxa"/>
          </w:tcPr>
          <w:p w:rsidR="004D17A8" w:rsidRPr="002A6400" w:rsidRDefault="004D17A8" w:rsidP="002A6400">
            <w:pPr>
              <w:jc w:val="both"/>
            </w:pPr>
          </w:p>
        </w:tc>
      </w:tr>
      <w:tr w:rsidR="004D17A8" w:rsidRPr="002A6400" w:rsidTr="00692C67">
        <w:trPr>
          <w:trHeight w:val="397"/>
        </w:trPr>
        <w:tc>
          <w:tcPr>
            <w:tcW w:w="675" w:type="dxa"/>
          </w:tcPr>
          <w:p w:rsidR="004D17A8" w:rsidRPr="002A6400" w:rsidRDefault="004D17A8" w:rsidP="002A6400">
            <w:pPr>
              <w:jc w:val="both"/>
            </w:pPr>
          </w:p>
        </w:tc>
        <w:tc>
          <w:tcPr>
            <w:tcW w:w="4962" w:type="dxa"/>
          </w:tcPr>
          <w:p w:rsidR="004D17A8" w:rsidRPr="002A6400" w:rsidRDefault="004D17A8" w:rsidP="002A6400">
            <w:pPr>
              <w:jc w:val="both"/>
            </w:pPr>
          </w:p>
        </w:tc>
      </w:tr>
      <w:tr w:rsidR="004D17A8" w:rsidRPr="002A6400" w:rsidTr="00692C67">
        <w:trPr>
          <w:trHeight w:val="397"/>
        </w:trPr>
        <w:tc>
          <w:tcPr>
            <w:tcW w:w="675" w:type="dxa"/>
          </w:tcPr>
          <w:p w:rsidR="004D17A8" w:rsidRPr="002A6400" w:rsidRDefault="004D17A8" w:rsidP="002A6400">
            <w:pPr>
              <w:jc w:val="both"/>
            </w:pPr>
          </w:p>
        </w:tc>
        <w:tc>
          <w:tcPr>
            <w:tcW w:w="4962" w:type="dxa"/>
          </w:tcPr>
          <w:p w:rsidR="004D17A8" w:rsidRPr="002A6400" w:rsidRDefault="004D17A8" w:rsidP="002A6400">
            <w:pPr>
              <w:jc w:val="both"/>
            </w:pPr>
          </w:p>
        </w:tc>
      </w:tr>
      <w:tr w:rsidR="004D17A8" w:rsidRPr="002A6400" w:rsidTr="00692C67">
        <w:trPr>
          <w:trHeight w:val="397"/>
        </w:trPr>
        <w:tc>
          <w:tcPr>
            <w:tcW w:w="675" w:type="dxa"/>
          </w:tcPr>
          <w:p w:rsidR="004D17A8" w:rsidRPr="002A6400" w:rsidRDefault="004D17A8" w:rsidP="002A6400">
            <w:pPr>
              <w:jc w:val="both"/>
            </w:pPr>
          </w:p>
        </w:tc>
        <w:tc>
          <w:tcPr>
            <w:tcW w:w="4962" w:type="dxa"/>
          </w:tcPr>
          <w:p w:rsidR="004D17A8" w:rsidRPr="002A6400" w:rsidRDefault="004D17A8" w:rsidP="002A6400">
            <w:pPr>
              <w:jc w:val="both"/>
            </w:pPr>
          </w:p>
        </w:tc>
      </w:tr>
      <w:tr w:rsidR="004D17A8" w:rsidRPr="002A6400" w:rsidTr="00692C67">
        <w:trPr>
          <w:trHeight w:val="397"/>
        </w:trPr>
        <w:tc>
          <w:tcPr>
            <w:tcW w:w="675" w:type="dxa"/>
          </w:tcPr>
          <w:p w:rsidR="004D17A8" w:rsidRPr="002A6400" w:rsidRDefault="004D17A8" w:rsidP="002A6400">
            <w:pPr>
              <w:jc w:val="both"/>
            </w:pPr>
          </w:p>
        </w:tc>
        <w:tc>
          <w:tcPr>
            <w:tcW w:w="4962" w:type="dxa"/>
          </w:tcPr>
          <w:p w:rsidR="004D17A8" w:rsidRPr="002A6400" w:rsidRDefault="004D17A8" w:rsidP="002A6400">
            <w:pPr>
              <w:jc w:val="both"/>
            </w:pPr>
          </w:p>
        </w:tc>
      </w:tr>
      <w:tr w:rsidR="004D17A8" w:rsidRPr="002A6400" w:rsidTr="00692C67">
        <w:trPr>
          <w:trHeight w:val="397"/>
        </w:trPr>
        <w:tc>
          <w:tcPr>
            <w:tcW w:w="675" w:type="dxa"/>
          </w:tcPr>
          <w:p w:rsidR="004D17A8" w:rsidRPr="002A6400" w:rsidRDefault="004D17A8" w:rsidP="002A6400">
            <w:pPr>
              <w:jc w:val="both"/>
            </w:pPr>
          </w:p>
        </w:tc>
        <w:tc>
          <w:tcPr>
            <w:tcW w:w="4962" w:type="dxa"/>
          </w:tcPr>
          <w:p w:rsidR="004D17A8" w:rsidRPr="002A6400" w:rsidRDefault="004D17A8" w:rsidP="002A6400">
            <w:pPr>
              <w:jc w:val="both"/>
              <w:rPr>
                <w:lang w:val="en-US"/>
              </w:rPr>
            </w:pPr>
          </w:p>
        </w:tc>
      </w:tr>
      <w:tr w:rsidR="004D17A8" w:rsidRPr="002A6400" w:rsidTr="00692C67">
        <w:trPr>
          <w:trHeight w:val="397"/>
        </w:trPr>
        <w:tc>
          <w:tcPr>
            <w:tcW w:w="675" w:type="dxa"/>
          </w:tcPr>
          <w:p w:rsidR="004D17A8" w:rsidRPr="002A6400" w:rsidRDefault="004D17A8" w:rsidP="002A6400">
            <w:pPr>
              <w:jc w:val="both"/>
            </w:pPr>
          </w:p>
        </w:tc>
        <w:tc>
          <w:tcPr>
            <w:tcW w:w="4962" w:type="dxa"/>
          </w:tcPr>
          <w:p w:rsidR="004D17A8" w:rsidRPr="002A6400" w:rsidRDefault="004D17A8" w:rsidP="002A6400">
            <w:pPr>
              <w:jc w:val="both"/>
            </w:pPr>
          </w:p>
        </w:tc>
      </w:tr>
      <w:tr w:rsidR="004D17A8" w:rsidRPr="002A6400" w:rsidTr="00692C67">
        <w:trPr>
          <w:trHeight w:val="397"/>
        </w:trPr>
        <w:tc>
          <w:tcPr>
            <w:tcW w:w="675" w:type="dxa"/>
          </w:tcPr>
          <w:p w:rsidR="004D17A8" w:rsidRPr="002A6400" w:rsidRDefault="004D17A8" w:rsidP="002A6400">
            <w:pPr>
              <w:jc w:val="both"/>
            </w:pPr>
          </w:p>
        </w:tc>
        <w:tc>
          <w:tcPr>
            <w:tcW w:w="4962" w:type="dxa"/>
          </w:tcPr>
          <w:p w:rsidR="004D17A8" w:rsidRPr="002A6400" w:rsidRDefault="004D17A8" w:rsidP="002A6400">
            <w:pPr>
              <w:jc w:val="both"/>
            </w:pPr>
          </w:p>
        </w:tc>
      </w:tr>
    </w:tbl>
    <w:p w:rsidR="004D17A8" w:rsidRPr="002A6400" w:rsidRDefault="004D17A8" w:rsidP="002A6400">
      <w:pPr>
        <w:sectPr w:rsidR="004D17A8" w:rsidRPr="002A6400" w:rsidSect="00AB6339">
          <w:type w:val="continuous"/>
          <w:pgSz w:w="11906" w:h="16838"/>
          <w:pgMar w:top="851" w:right="851" w:bottom="851" w:left="1134" w:header="709" w:footer="709" w:gutter="0"/>
          <w:cols w:space="708"/>
          <w:docGrid w:linePitch="360"/>
        </w:sectPr>
      </w:pPr>
    </w:p>
    <w:p w:rsidR="004D17A8" w:rsidRPr="002A6400" w:rsidRDefault="004D17A8" w:rsidP="002A6400">
      <w:pPr>
        <w:jc w:val="both"/>
        <w:rPr>
          <w:b/>
          <w:bCs/>
        </w:rPr>
      </w:pPr>
      <w:r w:rsidRPr="002A6400">
        <w:rPr>
          <w:b/>
          <w:bCs/>
          <w:i/>
        </w:rPr>
        <w:t>Задание 7</w:t>
      </w:r>
      <w:r w:rsidRPr="002A6400">
        <w:rPr>
          <w:b/>
          <w:bCs/>
        </w:rPr>
        <w:t xml:space="preserve">. Перед Вами карта двух основных торговых путей Древнерусского государства – «Пути из варяг в греки» (слева) и Волжско-Каспийского (справа). Ваша задача – исходя из содержания карты и собственных знаний, заполнить таблицу (за каждый правильный ответ по </w:t>
      </w:r>
      <w:r>
        <w:rPr>
          <w:b/>
          <w:bCs/>
        </w:rPr>
        <w:t>1</w:t>
      </w:r>
      <w:r w:rsidRPr="002A6400">
        <w:rPr>
          <w:b/>
          <w:bCs/>
        </w:rPr>
        <w:t xml:space="preserve"> балл</w:t>
      </w:r>
      <w:r>
        <w:rPr>
          <w:b/>
          <w:bCs/>
        </w:rPr>
        <w:t>у</w:t>
      </w:r>
      <w:r w:rsidRPr="002A6400">
        <w:rPr>
          <w:b/>
          <w:bCs/>
        </w:rPr>
        <w:t xml:space="preserve">, максимальный балл - </w:t>
      </w:r>
      <w:r>
        <w:rPr>
          <w:b/>
          <w:bCs/>
        </w:rPr>
        <w:t>1</w:t>
      </w:r>
      <w:r w:rsidRPr="002A6400">
        <w:rPr>
          <w:b/>
          <w:bCs/>
        </w:rPr>
        <w:t xml:space="preserve">0 баллов). </w:t>
      </w:r>
    </w:p>
    <w:p w:rsidR="004D17A8" w:rsidRPr="002A6400" w:rsidRDefault="004D17A8" w:rsidP="002A6400">
      <w:pPr>
        <w:spacing w:line="360" w:lineRule="auto"/>
        <w:jc w:val="both"/>
      </w:pPr>
      <w:r>
        <w:rPr>
          <w:noProof/>
        </w:rPr>
        <w:pict>
          <v:shape id="Рисунок 13" o:spid="_x0000_i1037" type="#_x0000_t75" alt="&amp;Kcy;&amp;acy;&amp;rcy;&amp;tcy;&amp;icy;&amp;ncy;&amp;kcy;&amp;acy; 1 &amp;icy;&amp;zcy; 232" style="width:402pt;height:349.5pt;visibility:visible">
            <v:imagedata r:id="rId17" o:title=""/>
          </v:shape>
        </w:pict>
      </w:r>
    </w:p>
    <w:p w:rsidR="004D17A8" w:rsidRPr="002A6400" w:rsidRDefault="004D17A8" w:rsidP="002A6400">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3032"/>
        <w:gridCol w:w="3191"/>
      </w:tblGrid>
      <w:tr w:rsidR="004D17A8" w:rsidRPr="002A6400" w:rsidTr="00692C67">
        <w:tc>
          <w:tcPr>
            <w:tcW w:w="3348" w:type="dxa"/>
          </w:tcPr>
          <w:p w:rsidR="004D17A8" w:rsidRPr="002A6400" w:rsidRDefault="004D17A8" w:rsidP="002A6400">
            <w:pPr>
              <w:jc w:val="center"/>
              <w:rPr>
                <w:b/>
                <w:bCs/>
              </w:rPr>
            </w:pPr>
            <w:r w:rsidRPr="002A6400">
              <w:rPr>
                <w:b/>
                <w:bCs/>
              </w:rPr>
              <w:t>Торговый путь</w:t>
            </w:r>
          </w:p>
        </w:tc>
        <w:tc>
          <w:tcPr>
            <w:tcW w:w="3032" w:type="dxa"/>
          </w:tcPr>
          <w:p w:rsidR="004D17A8" w:rsidRPr="002A6400" w:rsidRDefault="004D17A8" w:rsidP="002A6400">
            <w:pPr>
              <w:jc w:val="center"/>
              <w:rPr>
                <w:b/>
                <w:bCs/>
              </w:rPr>
            </w:pPr>
            <w:r w:rsidRPr="002A6400">
              <w:rPr>
                <w:b/>
                <w:bCs/>
              </w:rPr>
              <w:t>«Путь из варяг в греки»</w:t>
            </w:r>
          </w:p>
        </w:tc>
        <w:tc>
          <w:tcPr>
            <w:tcW w:w="3191" w:type="dxa"/>
          </w:tcPr>
          <w:p w:rsidR="004D17A8" w:rsidRPr="002A6400" w:rsidRDefault="004D17A8" w:rsidP="002A6400">
            <w:pPr>
              <w:jc w:val="center"/>
              <w:rPr>
                <w:b/>
                <w:bCs/>
              </w:rPr>
            </w:pPr>
            <w:r w:rsidRPr="002A6400">
              <w:rPr>
                <w:b/>
                <w:bCs/>
              </w:rPr>
              <w:t>Волжско-Каспийский</w:t>
            </w:r>
          </w:p>
        </w:tc>
      </w:tr>
      <w:tr w:rsidR="004D17A8" w:rsidRPr="002A6400" w:rsidTr="00692C67">
        <w:tc>
          <w:tcPr>
            <w:tcW w:w="3348" w:type="dxa"/>
          </w:tcPr>
          <w:p w:rsidR="004D17A8" w:rsidRPr="002A6400" w:rsidRDefault="004D17A8" w:rsidP="002A6400">
            <w:pPr>
              <w:jc w:val="center"/>
              <w:rPr>
                <w:b/>
                <w:bCs/>
              </w:rPr>
            </w:pPr>
            <w:r w:rsidRPr="002A6400">
              <w:rPr>
                <w:b/>
                <w:bCs/>
              </w:rPr>
              <w:t>Начало пути</w:t>
            </w:r>
          </w:p>
        </w:tc>
        <w:tc>
          <w:tcPr>
            <w:tcW w:w="3032" w:type="dxa"/>
          </w:tcPr>
          <w:p w:rsidR="004D17A8" w:rsidRPr="002A6400" w:rsidRDefault="004D17A8" w:rsidP="002A6400">
            <w:pPr>
              <w:jc w:val="center"/>
            </w:pPr>
            <w:r w:rsidRPr="002A6400">
              <w:t>Скандинавия</w:t>
            </w:r>
          </w:p>
        </w:tc>
        <w:tc>
          <w:tcPr>
            <w:tcW w:w="3191" w:type="dxa"/>
          </w:tcPr>
          <w:p w:rsidR="004D17A8" w:rsidRPr="002A6400" w:rsidRDefault="004D17A8" w:rsidP="002A6400">
            <w:pPr>
              <w:jc w:val="center"/>
            </w:pPr>
            <w:r w:rsidRPr="002A6400">
              <w:t>Скандинавия</w:t>
            </w:r>
          </w:p>
        </w:tc>
      </w:tr>
      <w:tr w:rsidR="004D17A8" w:rsidRPr="002A6400" w:rsidTr="00692C67">
        <w:tc>
          <w:tcPr>
            <w:tcW w:w="3348" w:type="dxa"/>
          </w:tcPr>
          <w:p w:rsidR="004D17A8" w:rsidRPr="002A6400" w:rsidRDefault="004D17A8" w:rsidP="002A6400">
            <w:pPr>
              <w:jc w:val="center"/>
              <w:rPr>
                <w:b/>
                <w:bCs/>
              </w:rPr>
            </w:pPr>
            <w:r w:rsidRPr="002A6400">
              <w:rPr>
                <w:b/>
                <w:bCs/>
              </w:rPr>
              <w:t>Через какие моря идет</w:t>
            </w:r>
          </w:p>
          <w:p w:rsidR="004D17A8" w:rsidRPr="002A6400" w:rsidRDefault="004D17A8" w:rsidP="002A6400">
            <w:pPr>
              <w:jc w:val="center"/>
              <w:rPr>
                <w:b/>
                <w:bCs/>
              </w:rPr>
            </w:pPr>
            <w:r w:rsidRPr="002A6400">
              <w:rPr>
                <w:b/>
                <w:bCs/>
              </w:rPr>
              <w:t>(в скобках укажите современные названия)</w:t>
            </w:r>
          </w:p>
        </w:tc>
        <w:tc>
          <w:tcPr>
            <w:tcW w:w="3032" w:type="dxa"/>
          </w:tcPr>
          <w:p w:rsidR="004D17A8" w:rsidRPr="002A6400" w:rsidRDefault="004D17A8" w:rsidP="002A6400">
            <w:r w:rsidRPr="002A6400">
              <w:t xml:space="preserve"> - Варяжское (_____________________)</w:t>
            </w:r>
          </w:p>
          <w:p w:rsidR="004D17A8" w:rsidRPr="002A6400" w:rsidRDefault="004D17A8" w:rsidP="002A6400">
            <w:pPr>
              <w:jc w:val="both"/>
            </w:pPr>
            <w:r w:rsidRPr="002A6400">
              <w:t>- Русское (_____________)</w:t>
            </w:r>
          </w:p>
        </w:tc>
        <w:tc>
          <w:tcPr>
            <w:tcW w:w="3191" w:type="dxa"/>
          </w:tcPr>
          <w:p w:rsidR="004D17A8" w:rsidRPr="002A6400" w:rsidRDefault="004D17A8" w:rsidP="002A6400">
            <w:pPr>
              <w:jc w:val="both"/>
            </w:pPr>
            <w:r w:rsidRPr="002A6400">
              <w:t>- Варяжское (____________)</w:t>
            </w:r>
          </w:p>
          <w:p w:rsidR="004D17A8" w:rsidRPr="002A6400" w:rsidRDefault="004D17A8" w:rsidP="002A6400">
            <w:pPr>
              <w:jc w:val="both"/>
            </w:pPr>
            <w:r w:rsidRPr="002A6400">
              <w:t>- Хвалынское (___________</w:t>
            </w:r>
          </w:p>
          <w:p w:rsidR="004D17A8" w:rsidRPr="002A6400" w:rsidRDefault="004D17A8" w:rsidP="002A6400">
            <w:pPr>
              <w:jc w:val="both"/>
            </w:pPr>
            <w:r w:rsidRPr="002A6400">
              <w:t xml:space="preserve">_______________________) </w:t>
            </w:r>
          </w:p>
        </w:tc>
      </w:tr>
      <w:tr w:rsidR="004D17A8" w:rsidRPr="002A6400" w:rsidTr="00692C67">
        <w:tc>
          <w:tcPr>
            <w:tcW w:w="3348" w:type="dxa"/>
          </w:tcPr>
          <w:p w:rsidR="004D17A8" w:rsidRPr="002A6400" w:rsidRDefault="004D17A8" w:rsidP="002A6400">
            <w:pPr>
              <w:jc w:val="center"/>
              <w:rPr>
                <w:b/>
                <w:bCs/>
              </w:rPr>
            </w:pPr>
            <w:r w:rsidRPr="002A6400">
              <w:rPr>
                <w:b/>
                <w:bCs/>
              </w:rPr>
              <w:t>Через какие реки идет</w:t>
            </w:r>
          </w:p>
          <w:p w:rsidR="004D17A8" w:rsidRPr="002A6400" w:rsidRDefault="004D17A8" w:rsidP="002A6400">
            <w:pPr>
              <w:jc w:val="center"/>
              <w:rPr>
                <w:b/>
                <w:bCs/>
              </w:rPr>
            </w:pPr>
            <w:r w:rsidRPr="002A6400">
              <w:rPr>
                <w:b/>
                <w:bCs/>
              </w:rPr>
              <w:t>(в скобках укажите современные названия)</w:t>
            </w:r>
          </w:p>
        </w:tc>
        <w:tc>
          <w:tcPr>
            <w:tcW w:w="3032" w:type="dxa"/>
          </w:tcPr>
          <w:p w:rsidR="004D17A8" w:rsidRPr="002A6400" w:rsidRDefault="004D17A8" w:rsidP="002A6400">
            <w:pPr>
              <w:jc w:val="both"/>
            </w:pPr>
          </w:p>
          <w:p w:rsidR="004D17A8" w:rsidRPr="002A6400" w:rsidRDefault="004D17A8" w:rsidP="002A6400">
            <w:pPr>
              <w:jc w:val="both"/>
            </w:pPr>
            <w:r w:rsidRPr="002A6400">
              <w:t>- Борисфен (____________)</w:t>
            </w:r>
          </w:p>
        </w:tc>
        <w:tc>
          <w:tcPr>
            <w:tcW w:w="3191" w:type="dxa"/>
          </w:tcPr>
          <w:p w:rsidR="004D17A8" w:rsidRPr="002A6400" w:rsidRDefault="004D17A8" w:rsidP="002A6400">
            <w:pPr>
              <w:jc w:val="both"/>
            </w:pPr>
          </w:p>
          <w:p w:rsidR="004D17A8" w:rsidRPr="002A6400" w:rsidRDefault="004D17A8" w:rsidP="002A6400">
            <w:pPr>
              <w:jc w:val="both"/>
            </w:pPr>
            <w:r w:rsidRPr="002A6400">
              <w:t>- Итиль (_______________)</w:t>
            </w:r>
          </w:p>
        </w:tc>
      </w:tr>
      <w:tr w:rsidR="004D17A8" w:rsidRPr="002A6400" w:rsidTr="00692C67">
        <w:tc>
          <w:tcPr>
            <w:tcW w:w="3348" w:type="dxa"/>
          </w:tcPr>
          <w:p w:rsidR="004D17A8" w:rsidRPr="002A6400" w:rsidRDefault="004D17A8" w:rsidP="002A6400">
            <w:pPr>
              <w:jc w:val="center"/>
              <w:rPr>
                <w:b/>
                <w:bCs/>
              </w:rPr>
            </w:pPr>
            <w:r w:rsidRPr="002A6400">
              <w:rPr>
                <w:b/>
                <w:bCs/>
              </w:rPr>
              <w:t>Территории государств, через которые он пролегал</w:t>
            </w:r>
          </w:p>
        </w:tc>
        <w:tc>
          <w:tcPr>
            <w:tcW w:w="3032" w:type="dxa"/>
          </w:tcPr>
          <w:p w:rsidR="004D17A8" w:rsidRPr="002A6400" w:rsidRDefault="004D17A8" w:rsidP="002A6400">
            <w:pPr>
              <w:jc w:val="center"/>
            </w:pPr>
            <w:r w:rsidRPr="002A6400">
              <w:t>Древнерусское государство</w:t>
            </w:r>
          </w:p>
        </w:tc>
        <w:tc>
          <w:tcPr>
            <w:tcW w:w="3191" w:type="dxa"/>
          </w:tcPr>
          <w:p w:rsidR="004D17A8" w:rsidRPr="002A6400" w:rsidRDefault="004D17A8" w:rsidP="002A6400">
            <w:pPr>
              <w:jc w:val="center"/>
            </w:pPr>
            <w:r w:rsidRPr="002A6400">
              <w:t>Древнерусское государство, (_____________________),</w:t>
            </w:r>
          </w:p>
          <w:p w:rsidR="004D17A8" w:rsidRPr="002A6400" w:rsidRDefault="004D17A8" w:rsidP="002A6400">
            <w:pPr>
              <w:jc w:val="center"/>
            </w:pPr>
            <w:r w:rsidRPr="002A6400">
              <w:t>(______________________)</w:t>
            </w:r>
          </w:p>
        </w:tc>
      </w:tr>
      <w:tr w:rsidR="004D17A8" w:rsidRPr="002A6400" w:rsidTr="00692C67">
        <w:tc>
          <w:tcPr>
            <w:tcW w:w="3348" w:type="dxa"/>
          </w:tcPr>
          <w:p w:rsidR="004D17A8" w:rsidRPr="002A6400" w:rsidRDefault="004D17A8" w:rsidP="002A6400">
            <w:pPr>
              <w:jc w:val="center"/>
              <w:rPr>
                <w:b/>
                <w:bCs/>
              </w:rPr>
            </w:pPr>
            <w:r w:rsidRPr="002A6400">
              <w:rPr>
                <w:b/>
                <w:bCs/>
              </w:rPr>
              <w:t>Конец пути</w:t>
            </w:r>
          </w:p>
        </w:tc>
        <w:tc>
          <w:tcPr>
            <w:tcW w:w="3032" w:type="dxa"/>
          </w:tcPr>
          <w:p w:rsidR="004D17A8" w:rsidRPr="002A6400" w:rsidRDefault="004D17A8" w:rsidP="002A6400">
            <w:pPr>
              <w:jc w:val="center"/>
            </w:pPr>
            <w:r w:rsidRPr="002A6400">
              <w:t>(___________) империя</w:t>
            </w:r>
          </w:p>
        </w:tc>
        <w:tc>
          <w:tcPr>
            <w:tcW w:w="3191" w:type="dxa"/>
          </w:tcPr>
          <w:p w:rsidR="004D17A8" w:rsidRPr="002A6400" w:rsidRDefault="004D17A8" w:rsidP="002A6400">
            <w:pPr>
              <w:jc w:val="center"/>
            </w:pPr>
            <w:r w:rsidRPr="002A6400">
              <w:t xml:space="preserve">(______________) халифат </w:t>
            </w:r>
          </w:p>
        </w:tc>
      </w:tr>
    </w:tbl>
    <w:p w:rsidR="004D17A8" w:rsidRPr="002A6400" w:rsidRDefault="004D17A8" w:rsidP="002A6400"/>
    <w:p w:rsidR="004D17A8" w:rsidRPr="00846975" w:rsidRDefault="004D17A8" w:rsidP="00846975">
      <w:pPr>
        <w:tabs>
          <w:tab w:val="left" w:pos="3822"/>
        </w:tabs>
        <w:spacing w:after="200"/>
        <w:jc w:val="both"/>
        <w:rPr>
          <w:b/>
          <w:bCs/>
          <w:lang w:eastAsia="en-US"/>
        </w:rPr>
      </w:pPr>
      <w:r w:rsidRPr="00846975">
        <w:rPr>
          <w:b/>
          <w:bCs/>
          <w:i/>
          <w:lang w:eastAsia="en-US"/>
        </w:rPr>
        <w:t>Задание 8.</w:t>
      </w:r>
      <w:r w:rsidRPr="00846975">
        <w:rPr>
          <w:b/>
          <w:bCs/>
          <w:lang w:eastAsia="en-US"/>
        </w:rPr>
        <w:t xml:space="preserve"> В </w:t>
      </w:r>
      <w:smartTag w:uri="urn:schemas-microsoft-com:office:smarttags" w:element="metricconverter">
        <w:smartTagPr>
          <w:attr w:name="ProductID" w:val="1549 г"/>
        </w:smartTagPr>
        <w:r w:rsidRPr="00846975">
          <w:rPr>
            <w:b/>
            <w:bCs/>
            <w:lang w:eastAsia="en-US"/>
          </w:rPr>
          <w:t>2012 г</w:t>
        </w:r>
      </w:smartTag>
      <w:r w:rsidRPr="00846975">
        <w:rPr>
          <w:b/>
          <w:bCs/>
          <w:lang w:eastAsia="en-US"/>
        </w:rPr>
        <w:t>. исполн</w:t>
      </w:r>
      <w:r>
        <w:rPr>
          <w:b/>
          <w:bCs/>
          <w:lang w:eastAsia="en-US"/>
        </w:rPr>
        <w:t>илось</w:t>
      </w:r>
      <w:r w:rsidRPr="00846975">
        <w:rPr>
          <w:b/>
          <w:bCs/>
          <w:lang w:eastAsia="en-US"/>
        </w:rPr>
        <w:t xml:space="preserve"> 400 лет изгнанию польских интервентов из Московского Кремля. Ниже приведены отрывки описания событий той поры. Ваша задача – расставить их в хронологической последовательности и дать название события. Ответ оформите в виде таблицы (</w:t>
      </w:r>
      <w:r>
        <w:rPr>
          <w:b/>
          <w:bCs/>
          <w:lang w:eastAsia="en-US"/>
        </w:rPr>
        <w:t xml:space="preserve">По 2 балла за каждую правильную строку, максимальный балл - </w:t>
      </w:r>
      <w:r w:rsidRPr="00846975">
        <w:rPr>
          <w:b/>
          <w:bCs/>
          <w:lang w:eastAsia="en-US"/>
        </w:rPr>
        <w:t xml:space="preserve">10). </w:t>
      </w:r>
    </w:p>
    <w:p w:rsidR="004D17A8" w:rsidRPr="00846975" w:rsidRDefault="004D17A8" w:rsidP="00846975">
      <w:pPr>
        <w:tabs>
          <w:tab w:val="left" w:pos="3822"/>
        </w:tabs>
        <w:spacing w:after="200"/>
        <w:jc w:val="both"/>
        <w:rPr>
          <w:lang w:eastAsia="en-US"/>
        </w:rPr>
      </w:pPr>
      <w:r w:rsidRPr="00846975">
        <w:rPr>
          <w:lang w:eastAsia="en-US"/>
        </w:rPr>
        <w:t>1. «Пребывание в …[название города], одном из крупнейших неразоренных городов Севера Руси, дало возможность Второму ополчению организоваться и собрать силы. Был образован «Совет всей земли», фактически ставший временным правительственным органом. Ополчение пополнилось новыми силами, смогло собрать казну и очистить от супостатов северные города…»</w:t>
      </w:r>
    </w:p>
    <w:p w:rsidR="004D17A8" w:rsidRPr="00846975" w:rsidRDefault="004D17A8" w:rsidP="00846975">
      <w:pPr>
        <w:tabs>
          <w:tab w:val="left" w:pos="3822"/>
        </w:tabs>
        <w:spacing w:after="200"/>
        <w:jc w:val="both"/>
        <w:rPr>
          <w:lang w:eastAsia="en-US"/>
        </w:rPr>
      </w:pPr>
      <w:r w:rsidRPr="00846975">
        <w:rPr>
          <w:lang w:eastAsia="en-US"/>
        </w:rPr>
        <w:t>2. «Корпус Ходкевича, шедший на Москву, имел в своем составе отряды польской, венгерской, немецкой пехоты, запорожских казаков. Однако, на его пути встали основные силы ополчения. Бои, развернувшиеся 22-24 …[месяц]  у города привели к разгрому корпуса под стенами столицы, вынужденного отступить, так и не придя на помощь окруженному гарнизону…»</w:t>
      </w:r>
    </w:p>
    <w:p w:rsidR="004D17A8" w:rsidRPr="00846975" w:rsidRDefault="004D17A8" w:rsidP="00846975">
      <w:pPr>
        <w:tabs>
          <w:tab w:val="left" w:pos="3822"/>
        </w:tabs>
        <w:spacing w:after="200"/>
        <w:jc w:val="both"/>
        <w:rPr>
          <w:lang w:eastAsia="en-US"/>
        </w:rPr>
      </w:pPr>
      <w:r w:rsidRPr="00846975">
        <w:rPr>
          <w:lang w:eastAsia="en-US"/>
        </w:rPr>
        <w:t>3. «Остатки гарнизона во главе со Струсем и Будилой медленно выходили из крепостных ворот. Жалкий вид имели интервенты, 2 года назад торжественно входящие в столицу…»</w:t>
      </w:r>
    </w:p>
    <w:p w:rsidR="004D17A8" w:rsidRPr="00846975" w:rsidRDefault="004D17A8" w:rsidP="00846975">
      <w:pPr>
        <w:tabs>
          <w:tab w:val="left" w:pos="3822"/>
        </w:tabs>
        <w:spacing w:after="200"/>
        <w:jc w:val="both"/>
        <w:rPr>
          <w:lang w:eastAsia="en-US"/>
        </w:rPr>
      </w:pPr>
      <w:r w:rsidRPr="00846975">
        <w:rPr>
          <w:lang w:eastAsia="en-US"/>
        </w:rPr>
        <w:t>4. «На заседаниях Собора обсуждалось множество вопросов, но главным из них был, безусловно, вопрос об избрании нового монарха. Одну из ключевых ролей здесь сыграло казачество, поддержавшее кандидатуру Михаила Романова…»</w:t>
      </w:r>
    </w:p>
    <w:p w:rsidR="004D17A8" w:rsidRPr="00846975" w:rsidRDefault="004D17A8" w:rsidP="00846975">
      <w:pPr>
        <w:tabs>
          <w:tab w:val="left" w:pos="3822"/>
        </w:tabs>
        <w:spacing w:after="200"/>
        <w:jc w:val="both"/>
        <w:rPr>
          <w:lang w:eastAsia="en-US"/>
        </w:rPr>
      </w:pPr>
      <w:r w:rsidRPr="00846975">
        <w:rPr>
          <w:lang w:eastAsia="en-US"/>
        </w:rPr>
        <w:t>5. «Нижний стал тем центром, куда стекались люди, желавшие освобождения своего Отечества от иноземных захватчиков… Небольшое численно, однако более однородное, чем его предшественник, Второе ополчение представляло грозную силу, способную положить конец пребыванию интервентов в Москве…»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4D17A8" w:rsidRPr="00846975" w:rsidTr="00692C67">
        <w:tc>
          <w:tcPr>
            <w:tcW w:w="3190" w:type="dxa"/>
          </w:tcPr>
          <w:p w:rsidR="004D17A8" w:rsidRPr="00846975" w:rsidRDefault="004D17A8" w:rsidP="00846975">
            <w:pPr>
              <w:tabs>
                <w:tab w:val="left" w:pos="3822"/>
              </w:tabs>
              <w:jc w:val="center"/>
              <w:rPr>
                <w:b/>
                <w:bCs/>
              </w:rPr>
            </w:pPr>
            <w:r w:rsidRPr="00846975">
              <w:rPr>
                <w:b/>
                <w:bCs/>
              </w:rPr>
              <w:t xml:space="preserve">Номер отрывка </w:t>
            </w:r>
          </w:p>
          <w:p w:rsidR="004D17A8" w:rsidRPr="00846975" w:rsidRDefault="004D17A8" w:rsidP="00846975">
            <w:pPr>
              <w:tabs>
                <w:tab w:val="left" w:pos="3822"/>
              </w:tabs>
              <w:jc w:val="center"/>
              <w:rPr>
                <w:b/>
                <w:bCs/>
              </w:rPr>
            </w:pPr>
          </w:p>
        </w:tc>
        <w:tc>
          <w:tcPr>
            <w:tcW w:w="3190" w:type="dxa"/>
          </w:tcPr>
          <w:p w:rsidR="004D17A8" w:rsidRPr="00846975" w:rsidRDefault="004D17A8" w:rsidP="00846975">
            <w:pPr>
              <w:tabs>
                <w:tab w:val="left" w:pos="3822"/>
              </w:tabs>
              <w:jc w:val="center"/>
              <w:rPr>
                <w:b/>
                <w:bCs/>
              </w:rPr>
            </w:pPr>
            <w:r w:rsidRPr="00846975">
              <w:rPr>
                <w:b/>
                <w:bCs/>
              </w:rPr>
              <w:t>Место в хронологической последовательности</w:t>
            </w:r>
          </w:p>
        </w:tc>
        <w:tc>
          <w:tcPr>
            <w:tcW w:w="3191" w:type="dxa"/>
          </w:tcPr>
          <w:p w:rsidR="004D17A8" w:rsidRPr="00846975" w:rsidRDefault="004D17A8" w:rsidP="00846975">
            <w:pPr>
              <w:tabs>
                <w:tab w:val="left" w:pos="3822"/>
              </w:tabs>
              <w:jc w:val="center"/>
              <w:rPr>
                <w:b/>
                <w:bCs/>
              </w:rPr>
            </w:pPr>
            <w:r w:rsidRPr="00846975">
              <w:rPr>
                <w:b/>
                <w:bCs/>
              </w:rPr>
              <w:t>Название события</w:t>
            </w:r>
          </w:p>
        </w:tc>
      </w:tr>
      <w:tr w:rsidR="004D17A8" w:rsidRPr="00846975" w:rsidTr="00692C67">
        <w:tc>
          <w:tcPr>
            <w:tcW w:w="3190" w:type="dxa"/>
          </w:tcPr>
          <w:p w:rsidR="004D17A8" w:rsidRPr="00846975" w:rsidRDefault="004D17A8" w:rsidP="00846975">
            <w:pPr>
              <w:tabs>
                <w:tab w:val="left" w:pos="3822"/>
              </w:tabs>
              <w:jc w:val="center"/>
            </w:pPr>
            <w:r w:rsidRPr="00846975">
              <w:t>1</w:t>
            </w:r>
          </w:p>
        </w:tc>
        <w:tc>
          <w:tcPr>
            <w:tcW w:w="3190" w:type="dxa"/>
          </w:tcPr>
          <w:p w:rsidR="004D17A8" w:rsidRPr="00846975" w:rsidRDefault="004D17A8" w:rsidP="00846975">
            <w:pPr>
              <w:tabs>
                <w:tab w:val="left" w:pos="3822"/>
              </w:tabs>
              <w:jc w:val="center"/>
            </w:pPr>
          </w:p>
          <w:p w:rsidR="004D17A8" w:rsidRPr="00846975" w:rsidRDefault="004D17A8" w:rsidP="00846975">
            <w:pPr>
              <w:tabs>
                <w:tab w:val="left" w:pos="3822"/>
              </w:tabs>
              <w:jc w:val="center"/>
            </w:pPr>
          </w:p>
        </w:tc>
        <w:tc>
          <w:tcPr>
            <w:tcW w:w="3191" w:type="dxa"/>
          </w:tcPr>
          <w:p w:rsidR="004D17A8" w:rsidRPr="00846975" w:rsidRDefault="004D17A8" w:rsidP="00846975">
            <w:pPr>
              <w:tabs>
                <w:tab w:val="left" w:pos="3822"/>
              </w:tabs>
              <w:jc w:val="center"/>
            </w:pPr>
          </w:p>
        </w:tc>
      </w:tr>
      <w:tr w:rsidR="004D17A8" w:rsidRPr="00846975" w:rsidTr="00692C67">
        <w:tc>
          <w:tcPr>
            <w:tcW w:w="3190" w:type="dxa"/>
          </w:tcPr>
          <w:p w:rsidR="004D17A8" w:rsidRPr="00846975" w:rsidRDefault="004D17A8" w:rsidP="00846975">
            <w:pPr>
              <w:tabs>
                <w:tab w:val="left" w:pos="3822"/>
              </w:tabs>
              <w:jc w:val="center"/>
            </w:pPr>
            <w:r w:rsidRPr="00846975">
              <w:t>2</w:t>
            </w:r>
          </w:p>
        </w:tc>
        <w:tc>
          <w:tcPr>
            <w:tcW w:w="3190" w:type="dxa"/>
          </w:tcPr>
          <w:p w:rsidR="004D17A8" w:rsidRPr="00846975" w:rsidRDefault="004D17A8" w:rsidP="00846975">
            <w:pPr>
              <w:tabs>
                <w:tab w:val="left" w:pos="3822"/>
              </w:tabs>
              <w:jc w:val="center"/>
            </w:pPr>
          </w:p>
          <w:p w:rsidR="004D17A8" w:rsidRPr="00846975" w:rsidRDefault="004D17A8" w:rsidP="00846975">
            <w:pPr>
              <w:tabs>
                <w:tab w:val="left" w:pos="3822"/>
              </w:tabs>
              <w:jc w:val="center"/>
            </w:pPr>
          </w:p>
        </w:tc>
        <w:tc>
          <w:tcPr>
            <w:tcW w:w="3191" w:type="dxa"/>
          </w:tcPr>
          <w:p w:rsidR="004D17A8" w:rsidRPr="00846975" w:rsidRDefault="004D17A8" w:rsidP="00846975">
            <w:pPr>
              <w:tabs>
                <w:tab w:val="left" w:pos="3822"/>
              </w:tabs>
              <w:jc w:val="center"/>
            </w:pPr>
          </w:p>
        </w:tc>
      </w:tr>
      <w:tr w:rsidR="004D17A8" w:rsidRPr="00846975" w:rsidTr="00692C67">
        <w:tc>
          <w:tcPr>
            <w:tcW w:w="3190" w:type="dxa"/>
          </w:tcPr>
          <w:p w:rsidR="004D17A8" w:rsidRPr="00846975" w:rsidRDefault="004D17A8" w:rsidP="00846975">
            <w:pPr>
              <w:tabs>
                <w:tab w:val="left" w:pos="3822"/>
              </w:tabs>
              <w:jc w:val="center"/>
            </w:pPr>
            <w:r w:rsidRPr="00846975">
              <w:t>3</w:t>
            </w:r>
          </w:p>
        </w:tc>
        <w:tc>
          <w:tcPr>
            <w:tcW w:w="3190" w:type="dxa"/>
          </w:tcPr>
          <w:p w:rsidR="004D17A8" w:rsidRPr="00846975" w:rsidRDefault="004D17A8" w:rsidP="00846975">
            <w:pPr>
              <w:tabs>
                <w:tab w:val="left" w:pos="3822"/>
              </w:tabs>
              <w:jc w:val="center"/>
            </w:pPr>
          </w:p>
          <w:p w:rsidR="004D17A8" w:rsidRPr="00846975" w:rsidRDefault="004D17A8" w:rsidP="00846975">
            <w:pPr>
              <w:tabs>
                <w:tab w:val="left" w:pos="3822"/>
              </w:tabs>
              <w:jc w:val="center"/>
            </w:pPr>
          </w:p>
        </w:tc>
        <w:tc>
          <w:tcPr>
            <w:tcW w:w="3191" w:type="dxa"/>
          </w:tcPr>
          <w:p w:rsidR="004D17A8" w:rsidRPr="00846975" w:rsidRDefault="004D17A8" w:rsidP="00846975">
            <w:pPr>
              <w:tabs>
                <w:tab w:val="left" w:pos="3822"/>
              </w:tabs>
              <w:jc w:val="center"/>
            </w:pPr>
          </w:p>
        </w:tc>
      </w:tr>
      <w:tr w:rsidR="004D17A8" w:rsidRPr="00846975" w:rsidTr="00692C67">
        <w:tc>
          <w:tcPr>
            <w:tcW w:w="3190" w:type="dxa"/>
          </w:tcPr>
          <w:p w:rsidR="004D17A8" w:rsidRPr="00846975" w:rsidRDefault="004D17A8" w:rsidP="00846975">
            <w:pPr>
              <w:tabs>
                <w:tab w:val="left" w:pos="3822"/>
              </w:tabs>
              <w:jc w:val="center"/>
            </w:pPr>
            <w:r w:rsidRPr="00846975">
              <w:t>4</w:t>
            </w:r>
          </w:p>
        </w:tc>
        <w:tc>
          <w:tcPr>
            <w:tcW w:w="3190" w:type="dxa"/>
          </w:tcPr>
          <w:p w:rsidR="004D17A8" w:rsidRPr="00846975" w:rsidRDefault="004D17A8" w:rsidP="00846975">
            <w:pPr>
              <w:tabs>
                <w:tab w:val="left" w:pos="3822"/>
              </w:tabs>
              <w:jc w:val="center"/>
            </w:pPr>
          </w:p>
          <w:p w:rsidR="004D17A8" w:rsidRPr="00846975" w:rsidRDefault="004D17A8" w:rsidP="00846975">
            <w:pPr>
              <w:tabs>
                <w:tab w:val="left" w:pos="3822"/>
              </w:tabs>
              <w:jc w:val="center"/>
            </w:pPr>
          </w:p>
        </w:tc>
        <w:tc>
          <w:tcPr>
            <w:tcW w:w="3191" w:type="dxa"/>
          </w:tcPr>
          <w:p w:rsidR="004D17A8" w:rsidRPr="00846975" w:rsidRDefault="004D17A8" w:rsidP="00846975">
            <w:pPr>
              <w:tabs>
                <w:tab w:val="left" w:pos="3822"/>
              </w:tabs>
              <w:jc w:val="center"/>
            </w:pPr>
          </w:p>
        </w:tc>
      </w:tr>
      <w:tr w:rsidR="004D17A8" w:rsidRPr="00846975" w:rsidTr="00692C67">
        <w:tc>
          <w:tcPr>
            <w:tcW w:w="3190" w:type="dxa"/>
          </w:tcPr>
          <w:p w:rsidR="004D17A8" w:rsidRPr="00846975" w:rsidRDefault="004D17A8" w:rsidP="00846975">
            <w:pPr>
              <w:tabs>
                <w:tab w:val="left" w:pos="3822"/>
              </w:tabs>
              <w:jc w:val="center"/>
            </w:pPr>
            <w:r w:rsidRPr="00846975">
              <w:t>5</w:t>
            </w:r>
          </w:p>
        </w:tc>
        <w:tc>
          <w:tcPr>
            <w:tcW w:w="3190" w:type="dxa"/>
          </w:tcPr>
          <w:p w:rsidR="004D17A8" w:rsidRPr="00846975" w:rsidRDefault="004D17A8" w:rsidP="00846975">
            <w:pPr>
              <w:tabs>
                <w:tab w:val="left" w:pos="3822"/>
              </w:tabs>
              <w:jc w:val="center"/>
            </w:pPr>
          </w:p>
          <w:p w:rsidR="004D17A8" w:rsidRPr="00846975" w:rsidRDefault="004D17A8" w:rsidP="00846975">
            <w:pPr>
              <w:tabs>
                <w:tab w:val="left" w:pos="3822"/>
              </w:tabs>
              <w:jc w:val="center"/>
            </w:pPr>
          </w:p>
        </w:tc>
        <w:tc>
          <w:tcPr>
            <w:tcW w:w="3191" w:type="dxa"/>
          </w:tcPr>
          <w:p w:rsidR="004D17A8" w:rsidRPr="00846975" w:rsidRDefault="004D17A8" w:rsidP="00846975">
            <w:pPr>
              <w:tabs>
                <w:tab w:val="left" w:pos="3822"/>
              </w:tabs>
              <w:jc w:val="center"/>
            </w:pPr>
          </w:p>
        </w:tc>
      </w:tr>
    </w:tbl>
    <w:p w:rsidR="004D17A8" w:rsidRDefault="004D17A8" w:rsidP="00846975">
      <w:pPr>
        <w:tabs>
          <w:tab w:val="left" w:pos="3822"/>
        </w:tabs>
        <w:spacing w:after="200" w:line="276" w:lineRule="auto"/>
        <w:jc w:val="center"/>
        <w:rPr>
          <w:b/>
        </w:rPr>
      </w:pPr>
    </w:p>
    <w:p w:rsidR="004D17A8" w:rsidRPr="00846975" w:rsidRDefault="004D17A8" w:rsidP="0060286B">
      <w:pPr>
        <w:tabs>
          <w:tab w:val="left" w:pos="3822"/>
        </w:tabs>
        <w:spacing w:after="200" w:line="276" w:lineRule="auto"/>
        <w:rPr>
          <w:b/>
          <w:bCs/>
          <w:sz w:val="22"/>
          <w:szCs w:val="22"/>
          <w:lang w:eastAsia="en-US"/>
        </w:rPr>
      </w:pPr>
      <w:r w:rsidRPr="0060286B">
        <w:rPr>
          <w:b/>
          <w:i/>
        </w:rPr>
        <w:t xml:space="preserve">Задание 9. </w:t>
      </w:r>
      <w:r w:rsidRPr="00F15286">
        <w:rPr>
          <w:b/>
        </w:rPr>
        <w:t>Творческое задание.</w:t>
      </w:r>
      <w:r w:rsidRPr="00C1204A">
        <w:t xml:space="preserve">В 2008 году в рамках телевизионного проекта Александр Невский стал «именем России», т.е. самым известным историческим деятелем в </w:t>
      </w:r>
      <w:r>
        <w:t>российск</w:t>
      </w:r>
      <w:r w:rsidRPr="00C1204A">
        <w:t xml:space="preserve">ой истории.Но в </w:t>
      </w:r>
      <w:r>
        <w:t>наше</w:t>
      </w:r>
      <w:r w:rsidRPr="00C1204A">
        <w:t xml:space="preserve">й истории есть и другие замечательные имена. </w:t>
      </w:r>
      <w:r>
        <w:t xml:space="preserve">А кого бы Вы назвали «именем России»? </w:t>
      </w:r>
      <w:r w:rsidRPr="00C1204A">
        <w:t>(Работа выполняется в свободной форме)</w:t>
      </w:r>
      <w:r w:rsidRPr="0060286B">
        <w:rPr>
          <w:b/>
        </w:rPr>
        <w:t>(максимальный балл - 16)</w:t>
      </w:r>
      <w:r>
        <w:rPr>
          <w:b/>
        </w:rPr>
        <w:t>.</w:t>
      </w:r>
    </w:p>
    <w:p w:rsidR="004D17A8" w:rsidRDefault="004D17A8" w:rsidP="003A5CBA">
      <w:r>
        <w:t>Критерии для оценивания.</w:t>
      </w:r>
    </w:p>
    <w:p w:rsidR="004D17A8" w:rsidRDefault="004D17A8" w:rsidP="003A5CBA">
      <w:pPr>
        <w:pStyle w:val="ListParagraph"/>
        <w:numPr>
          <w:ilvl w:val="0"/>
          <w:numId w:val="1"/>
        </w:numPr>
      </w:pPr>
      <w:r>
        <w:t>Актуальность исторического деятеля для современного времени – до 4 балла.</w:t>
      </w:r>
    </w:p>
    <w:p w:rsidR="004D17A8" w:rsidRDefault="004D17A8" w:rsidP="003A5CBA">
      <w:pPr>
        <w:pStyle w:val="ListParagraph"/>
        <w:numPr>
          <w:ilvl w:val="0"/>
          <w:numId w:val="1"/>
        </w:numPr>
      </w:pPr>
      <w:r>
        <w:t>Обоснованность выбора (оцениваются аргументы, которые отвечают на вопрос «Почему именно этот исторический деятель является символом России?») – до 8 баллов.</w:t>
      </w:r>
    </w:p>
    <w:p w:rsidR="004D17A8" w:rsidRPr="002A6400" w:rsidRDefault="004D17A8" w:rsidP="003A5CBA">
      <w:pPr>
        <w:pStyle w:val="ListParagraph"/>
        <w:numPr>
          <w:ilvl w:val="0"/>
          <w:numId w:val="1"/>
        </w:numPr>
      </w:pPr>
      <w:r>
        <w:t>Выводы – до 4 баллов.</w:t>
      </w:r>
      <w:bookmarkStart w:id="0" w:name="_GoBack"/>
      <w:bookmarkEnd w:id="0"/>
    </w:p>
    <w:sectPr w:rsidR="004D17A8" w:rsidRPr="002A6400" w:rsidSect="004C74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27BA4"/>
    <w:multiLevelType w:val="hybridMultilevel"/>
    <w:tmpl w:val="C9BA8B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15F2"/>
    <w:rsid w:val="00046560"/>
    <w:rsid w:val="000E47CF"/>
    <w:rsid w:val="00251B01"/>
    <w:rsid w:val="00264B43"/>
    <w:rsid w:val="002A6400"/>
    <w:rsid w:val="0035422D"/>
    <w:rsid w:val="003A5CBA"/>
    <w:rsid w:val="00431BDF"/>
    <w:rsid w:val="004B07D8"/>
    <w:rsid w:val="004C74B3"/>
    <w:rsid w:val="004D17A8"/>
    <w:rsid w:val="005F1365"/>
    <w:rsid w:val="0060286B"/>
    <w:rsid w:val="00615998"/>
    <w:rsid w:val="006471D1"/>
    <w:rsid w:val="00692C67"/>
    <w:rsid w:val="006B07D5"/>
    <w:rsid w:val="006D5DBB"/>
    <w:rsid w:val="006E0BBE"/>
    <w:rsid w:val="007F15F2"/>
    <w:rsid w:val="00846975"/>
    <w:rsid w:val="00946F56"/>
    <w:rsid w:val="009E115E"/>
    <w:rsid w:val="00AB6339"/>
    <w:rsid w:val="00B75891"/>
    <w:rsid w:val="00C1204A"/>
    <w:rsid w:val="00C7235E"/>
    <w:rsid w:val="00CA62B1"/>
    <w:rsid w:val="00F15286"/>
    <w:rsid w:val="00F4398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5F2"/>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A640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6400"/>
    <w:rPr>
      <w:rFonts w:ascii="Tahoma" w:hAnsi="Tahoma" w:cs="Tahoma"/>
      <w:sz w:val="16"/>
      <w:szCs w:val="16"/>
      <w:lang w:eastAsia="ru-RU"/>
    </w:rPr>
  </w:style>
  <w:style w:type="paragraph" w:styleId="ListParagraph">
    <w:name w:val="List Paragraph"/>
    <w:basedOn w:val="Normal"/>
    <w:uiPriority w:val="99"/>
    <w:qFormat/>
    <w:rsid w:val="003A5CB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Pages>
  <Words>1494</Words>
  <Characters>8521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Муниципальная олимпиада по истории</dc:title>
  <dc:subject/>
  <dc:creator>Alex</dc:creator>
  <cp:keywords/>
  <dc:description/>
  <cp:lastModifiedBy>Васина</cp:lastModifiedBy>
  <cp:revision>4</cp:revision>
  <dcterms:created xsi:type="dcterms:W3CDTF">2014-11-20T05:21:00Z</dcterms:created>
  <dcterms:modified xsi:type="dcterms:W3CDTF">2014-11-20T05:36:00Z</dcterms:modified>
</cp:coreProperties>
</file>