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AC8" w:rsidRPr="002A0467" w:rsidRDefault="000C7AC8" w:rsidP="00384895">
      <w:pPr>
        <w:jc w:val="center"/>
        <w:rPr>
          <w:b/>
        </w:rPr>
      </w:pPr>
      <w:r w:rsidRPr="002A0467">
        <w:rPr>
          <w:b/>
        </w:rPr>
        <w:t xml:space="preserve">Муниципальная олимпиада по истории. </w:t>
      </w:r>
      <w:r>
        <w:rPr>
          <w:b/>
        </w:rPr>
        <w:t>7</w:t>
      </w:r>
      <w:r w:rsidRPr="002A0467">
        <w:rPr>
          <w:b/>
        </w:rPr>
        <w:t xml:space="preserve"> класс</w:t>
      </w:r>
    </w:p>
    <w:p w:rsidR="000C7AC8" w:rsidRPr="002A0467" w:rsidRDefault="000C7AC8" w:rsidP="00384895">
      <w:pPr>
        <w:jc w:val="center"/>
        <w:rPr>
          <w:b/>
        </w:rPr>
      </w:pPr>
      <w:r w:rsidRPr="002A0467">
        <w:rPr>
          <w:b/>
        </w:rPr>
        <w:t xml:space="preserve">Максимальная оценка – </w:t>
      </w:r>
      <w:r>
        <w:rPr>
          <w:b/>
        </w:rPr>
        <w:t>8</w:t>
      </w:r>
      <w:bookmarkStart w:id="0" w:name="_GoBack"/>
      <w:bookmarkEnd w:id="0"/>
      <w:r w:rsidRPr="002A0467">
        <w:rPr>
          <w:b/>
        </w:rPr>
        <w:t>0 баллов, время на подготовку – 2 часа.</w:t>
      </w:r>
    </w:p>
    <w:p w:rsidR="000C7AC8" w:rsidRDefault="000C7AC8" w:rsidP="00384895">
      <w:pPr>
        <w:jc w:val="both"/>
      </w:pPr>
    </w:p>
    <w:p w:rsidR="000C7AC8" w:rsidRPr="00055601" w:rsidRDefault="000C7AC8" w:rsidP="00863AA0">
      <w:pPr>
        <w:jc w:val="both"/>
      </w:pPr>
      <w:r w:rsidRPr="00055601">
        <w:t>Баллы (таблица заполняется жюри)</w:t>
      </w:r>
      <w:r w:rsidRPr="00055601">
        <w:tab/>
      </w:r>
      <w:r w:rsidRPr="00055601">
        <w:tab/>
      </w:r>
      <w:r w:rsidRPr="00055601">
        <w:tab/>
      </w:r>
      <w:r w:rsidRPr="00055601">
        <w:tab/>
        <w:t>Итого:</w:t>
      </w:r>
      <w:r w:rsidRPr="00055601">
        <w:tab/>
      </w:r>
      <w:r w:rsidRPr="00055601">
        <w:tab/>
      </w:r>
      <w:r w:rsidRPr="00055601">
        <w:tab/>
        <w:t>баллов.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0C7AC8" w:rsidRPr="00055601" w:rsidTr="00946F56"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  <w:r w:rsidRPr="00055601">
              <w:t>1</w:t>
            </w: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  <w:r w:rsidRPr="00055601">
              <w:t>2</w:t>
            </w: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  <w:r w:rsidRPr="00055601">
              <w:t>3</w:t>
            </w: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  <w:r w:rsidRPr="00055601">
              <w:t>4</w:t>
            </w: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  <w:r w:rsidRPr="00055601">
              <w:t>5</w:t>
            </w: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  <w:r w:rsidRPr="00055601">
              <w:t>6</w:t>
            </w: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  <w:r w:rsidRPr="00055601">
              <w:t>7</w:t>
            </w: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  <w:r w:rsidRPr="00055601">
              <w:t>8</w:t>
            </w: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  <w:r w:rsidRPr="00055601">
              <w:t>9</w:t>
            </w: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  <w:r w:rsidRPr="00055601">
              <w:t>10</w:t>
            </w:r>
          </w:p>
        </w:tc>
      </w:tr>
      <w:tr w:rsidR="000C7AC8" w:rsidRPr="00055601" w:rsidTr="00946F56">
        <w:trPr>
          <w:trHeight w:val="397"/>
        </w:trPr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</w:p>
        </w:tc>
        <w:tc>
          <w:tcPr>
            <w:tcW w:w="638" w:type="dxa"/>
          </w:tcPr>
          <w:p w:rsidR="000C7AC8" w:rsidRPr="00055601" w:rsidRDefault="000C7AC8" w:rsidP="00946F56">
            <w:pPr>
              <w:jc w:val="center"/>
            </w:pPr>
          </w:p>
        </w:tc>
      </w:tr>
    </w:tbl>
    <w:p w:rsidR="000C7AC8" w:rsidRDefault="000C7AC8" w:rsidP="00863AA0"/>
    <w:p w:rsidR="000C7AC8" w:rsidRPr="00082C3D" w:rsidRDefault="000C7AC8" w:rsidP="00082C3D">
      <w:pPr>
        <w:jc w:val="center"/>
        <w:rPr>
          <w:b/>
        </w:rPr>
      </w:pPr>
      <w:r w:rsidRPr="00082C3D">
        <w:rPr>
          <w:b/>
        </w:rPr>
        <w:t>Задания</w:t>
      </w:r>
    </w:p>
    <w:p w:rsidR="000C7AC8" w:rsidRPr="002A0467" w:rsidRDefault="000C7AC8" w:rsidP="00384895">
      <w:pPr>
        <w:rPr>
          <w:rStyle w:val="BodyTextChar"/>
          <w:b/>
          <w:color w:val="000000"/>
          <w:szCs w:val="21"/>
        </w:rPr>
      </w:pPr>
      <w:r w:rsidRPr="002D162D">
        <w:rPr>
          <w:rStyle w:val="a"/>
          <w:bCs/>
          <w:iCs/>
          <w:color w:val="000000"/>
          <w:sz w:val="24"/>
        </w:rPr>
        <w:t>Задание 1.</w:t>
      </w:r>
      <w:r w:rsidRPr="002A0467">
        <w:rPr>
          <w:rStyle w:val="BodyTextChar"/>
          <w:b/>
          <w:color w:val="000000"/>
          <w:szCs w:val="21"/>
        </w:rPr>
        <w:t>Выберите по 1 верному ответу в каждом задании (2 балла за каждый правильный ответ, максимальный балл - 8).</w:t>
      </w:r>
    </w:p>
    <w:p w:rsidR="000C7AC8" w:rsidRPr="002A0467" w:rsidRDefault="000C7AC8" w:rsidP="00384895">
      <w:pPr>
        <w:rPr>
          <w:rStyle w:val="BodyTextChar"/>
          <w:color w:val="000000"/>
          <w:szCs w:val="21"/>
        </w:rPr>
      </w:pPr>
    </w:p>
    <w:p w:rsidR="000C7AC8" w:rsidRPr="002A0467" w:rsidRDefault="000C7AC8" w:rsidP="00384895">
      <w:r w:rsidRPr="002A0467">
        <w:rPr>
          <w:rStyle w:val="BodyTextChar"/>
          <w:b/>
          <w:color w:val="000000"/>
          <w:szCs w:val="21"/>
        </w:rPr>
        <w:t>1.1.</w:t>
      </w:r>
      <w:r w:rsidRPr="002A0467">
        <w:rPr>
          <w:rStyle w:val="BodyTextChar"/>
          <w:color w:val="000000"/>
          <w:szCs w:val="21"/>
        </w:rPr>
        <w:t xml:space="preserve"> Прочтите отрывок и укажите произведение, фрагментом которого он является.</w:t>
      </w:r>
    </w:p>
    <w:p w:rsidR="000C7AC8" w:rsidRPr="002A0467" w:rsidRDefault="000C7AC8" w:rsidP="00384895"/>
    <w:p w:rsidR="000C7AC8" w:rsidRPr="002A0467" w:rsidRDefault="000C7AC8" w:rsidP="00384895">
      <w:pPr>
        <w:jc w:val="both"/>
      </w:pPr>
      <w:r w:rsidRPr="002A0467">
        <w:t>И сказал царь Батый, глядя на тело Евпатьево: О Коловрат</w:t>
      </w:r>
      <w:r>
        <w:t xml:space="preserve"> </w:t>
      </w:r>
      <w:r w:rsidRPr="002A0467">
        <w:t>Евпатий! Хорошо ты меня попотч</w:t>
      </w:r>
      <w:r w:rsidRPr="002A0467">
        <w:t>е</w:t>
      </w:r>
      <w:r w:rsidRPr="002A0467">
        <w:t>вал с малою своею дружиною, и многих богатырей сильной орды моей побил, и много полков разбил. Если бы такой вот служил у меня, – держал бы его у самого сердца своего». И отдал т</w:t>
      </w:r>
      <w:r w:rsidRPr="002A0467">
        <w:t>е</w:t>
      </w:r>
      <w:r w:rsidRPr="002A0467">
        <w:t>ло Евпатия оставшимся людям из его дружины, которых похватали на побоище. И велел царь Батый отпустить их и ничем не вредить им.</w:t>
      </w:r>
    </w:p>
    <w:p w:rsidR="000C7AC8" w:rsidRPr="002A0467" w:rsidRDefault="000C7AC8" w:rsidP="00384895"/>
    <w:p w:rsidR="000C7AC8" w:rsidRPr="002A0467" w:rsidRDefault="000C7AC8" w:rsidP="00384895">
      <w:pPr>
        <w:sectPr w:rsidR="000C7AC8" w:rsidRPr="002A0467" w:rsidSect="00B75891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0C7AC8" w:rsidRPr="002A0467" w:rsidRDefault="000C7AC8" w:rsidP="00384895">
      <w:r w:rsidRPr="002A0467">
        <w:t xml:space="preserve">1) Повесть временных лет </w:t>
      </w:r>
    </w:p>
    <w:p w:rsidR="000C7AC8" w:rsidRPr="002A0467" w:rsidRDefault="000C7AC8" w:rsidP="00384895">
      <w:r w:rsidRPr="002A0467">
        <w:t>2) Повесть о разорении Рязани Батыем</w:t>
      </w:r>
    </w:p>
    <w:p w:rsidR="000C7AC8" w:rsidRPr="002A0467" w:rsidRDefault="000C7AC8" w:rsidP="00384895">
      <w:r w:rsidRPr="002A0467">
        <w:t>3) Моление Даниила Заточника</w:t>
      </w:r>
    </w:p>
    <w:p w:rsidR="000C7AC8" w:rsidRPr="002A0467" w:rsidRDefault="000C7AC8" w:rsidP="00384895">
      <w:r w:rsidRPr="002A0467">
        <w:t>4) Сказание о Мамаевом побоище</w:t>
      </w:r>
    </w:p>
    <w:p w:rsidR="000C7AC8" w:rsidRPr="002A0467" w:rsidRDefault="000C7AC8" w:rsidP="00384895">
      <w:pPr>
        <w:sectPr w:rsidR="000C7AC8" w:rsidRPr="002A0467" w:rsidSect="00AB6339">
          <w:type w:val="continuous"/>
          <w:pgSz w:w="11906" w:h="16838"/>
          <w:pgMar w:top="851" w:right="851" w:bottom="851" w:left="1134" w:header="709" w:footer="709" w:gutter="0"/>
          <w:cols w:num="2" w:space="708" w:equalWidth="0">
            <w:col w:w="4606" w:space="708"/>
            <w:col w:w="4606"/>
          </w:cols>
          <w:docGrid w:linePitch="360"/>
        </w:sectPr>
      </w:pPr>
    </w:p>
    <w:p w:rsidR="000C7AC8" w:rsidRPr="002A0467" w:rsidRDefault="000C7AC8" w:rsidP="00384895"/>
    <w:p w:rsidR="000C7AC8" w:rsidRPr="002A0467" w:rsidRDefault="000C7AC8" w:rsidP="00384895">
      <w:r w:rsidRPr="002A0467">
        <w:rPr>
          <w:b/>
        </w:rPr>
        <w:t>1.2.</w:t>
      </w:r>
      <w:r w:rsidRPr="002A0467">
        <w:rPr>
          <w:rStyle w:val="BodyTextChar"/>
          <w:color w:val="000000"/>
          <w:szCs w:val="21"/>
        </w:rPr>
        <w:t>Прочтите отрывок из источника и укажите название документа, с которым он связан.</w:t>
      </w:r>
    </w:p>
    <w:p w:rsidR="000C7AC8" w:rsidRPr="002A0467" w:rsidRDefault="000C7AC8" w:rsidP="00384895"/>
    <w:p w:rsidR="000C7AC8" w:rsidRPr="002A0467" w:rsidRDefault="000C7AC8" w:rsidP="00384895">
      <w:pPr>
        <w:jc w:val="both"/>
      </w:pPr>
      <w:r w:rsidRPr="002A0467">
        <w:rPr>
          <w:rFonts w:eastAsia="Times-Roman"/>
        </w:rPr>
        <w:t>Кто опознает своего украденного холопа и задержит его, тому вести этого холопа до третьей очной ставки покупщика с продавцом; &lt;…&gt; холоп не скотина, про него нельзя сказать не знаю, у кого купил, но по его указаниям должно идти до последнего ответчика, – и когда будет на</w:t>
      </w:r>
      <w:r w:rsidRPr="002A0467">
        <w:rPr>
          <w:rFonts w:eastAsia="Times-Roman"/>
        </w:rPr>
        <w:t>й</w:t>
      </w:r>
      <w:r w:rsidRPr="002A0467">
        <w:rPr>
          <w:rFonts w:eastAsia="Times-Roman"/>
        </w:rPr>
        <w:t>ден настоящий вор, краденого холопа возвратить его хозяину, третьему ответчику взять своего холопа, а убытки ему плати уличенный в краже. А князю платить 12 гривен продажи (штрафа) за покражу холопа.</w:t>
      </w:r>
    </w:p>
    <w:p w:rsidR="000C7AC8" w:rsidRPr="002A0467" w:rsidRDefault="000C7AC8" w:rsidP="00384895"/>
    <w:p w:rsidR="000C7AC8" w:rsidRPr="002A0467" w:rsidRDefault="000C7AC8" w:rsidP="00384895">
      <w:pPr>
        <w:sectPr w:rsidR="000C7AC8" w:rsidRPr="002A0467" w:rsidSect="00AB6339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0C7AC8" w:rsidRPr="002A0467" w:rsidRDefault="000C7AC8" w:rsidP="00384895">
      <w:r w:rsidRPr="002A0467">
        <w:t>1) Пространная правда</w:t>
      </w:r>
    </w:p>
    <w:p w:rsidR="000C7AC8" w:rsidRPr="002A0467" w:rsidRDefault="000C7AC8" w:rsidP="00384895">
      <w:r w:rsidRPr="002A0467">
        <w:t xml:space="preserve">2) Судебник </w:t>
      </w:r>
      <w:smartTag w:uri="urn:schemas-microsoft-com:office:smarttags" w:element="metricconverter">
        <w:smartTagPr>
          <w:attr w:name="ProductID" w:val="1550 г"/>
        </w:smartTagPr>
        <w:r w:rsidRPr="002A0467">
          <w:t>1550 г</w:t>
        </w:r>
      </w:smartTag>
      <w:r w:rsidRPr="002A0467">
        <w:t>.</w:t>
      </w:r>
    </w:p>
    <w:p w:rsidR="000C7AC8" w:rsidRPr="002A0467" w:rsidRDefault="000C7AC8" w:rsidP="00384895">
      <w:r w:rsidRPr="002A0467">
        <w:t>3) Указ об урочных летах</w:t>
      </w:r>
    </w:p>
    <w:p w:rsidR="000C7AC8" w:rsidRPr="002A0467" w:rsidRDefault="000C7AC8" w:rsidP="00384895">
      <w:r w:rsidRPr="002A0467">
        <w:t>4) Указ о заповедных летах</w:t>
      </w:r>
    </w:p>
    <w:p w:rsidR="000C7AC8" w:rsidRPr="002A0467" w:rsidRDefault="000C7AC8" w:rsidP="00384895">
      <w:pPr>
        <w:sectPr w:rsidR="000C7AC8" w:rsidRPr="002A0467" w:rsidSect="00AB6339">
          <w:type w:val="continuous"/>
          <w:pgSz w:w="11906" w:h="16838"/>
          <w:pgMar w:top="851" w:right="851" w:bottom="851" w:left="1134" w:header="709" w:footer="709" w:gutter="0"/>
          <w:cols w:num="2" w:space="708" w:equalWidth="0">
            <w:col w:w="4606" w:space="708"/>
            <w:col w:w="4606"/>
          </w:cols>
          <w:docGrid w:linePitch="360"/>
        </w:sectPr>
      </w:pPr>
    </w:p>
    <w:p w:rsidR="000C7AC8" w:rsidRPr="002A0467" w:rsidRDefault="000C7AC8" w:rsidP="00384895"/>
    <w:p w:rsidR="000C7AC8" w:rsidRPr="002A0467" w:rsidRDefault="000C7AC8" w:rsidP="00384895">
      <w:r w:rsidRPr="002A0467">
        <w:rPr>
          <w:b/>
        </w:rPr>
        <w:t>1.3.</w:t>
      </w:r>
      <w:r w:rsidRPr="002A0467">
        <w:rPr>
          <w:rStyle w:val="BodyTextChar"/>
          <w:color w:val="000000"/>
          <w:szCs w:val="21"/>
        </w:rPr>
        <w:t>Укажите имя создателя патетической поэмы «Задонщина»</w:t>
      </w:r>
    </w:p>
    <w:p w:rsidR="000C7AC8" w:rsidRPr="002A0467" w:rsidRDefault="000C7AC8" w:rsidP="00384895"/>
    <w:p w:rsidR="000C7AC8" w:rsidRPr="002A0467" w:rsidRDefault="000C7AC8" w:rsidP="00384895">
      <w:pPr>
        <w:sectPr w:rsidR="000C7AC8" w:rsidRPr="002A0467" w:rsidSect="00AB6339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0C7AC8" w:rsidRPr="002A0467" w:rsidRDefault="000C7AC8" w:rsidP="00384895">
      <w:r w:rsidRPr="002A0467">
        <w:t>1) ЕвпатийКоловрат</w:t>
      </w:r>
    </w:p>
    <w:p w:rsidR="000C7AC8" w:rsidRPr="002A0467" w:rsidRDefault="000C7AC8" w:rsidP="00384895">
      <w:r w:rsidRPr="002A0467">
        <w:t>2) СофонийРязанец</w:t>
      </w:r>
    </w:p>
    <w:p w:rsidR="000C7AC8" w:rsidRPr="002A0467" w:rsidRDefault="000C7AC8" w:rsidP="00384895">
      <w:r w:rsidRPr="002A0467">
        <w:t>3) Дмитрий Донской</w:t>
      </w:r>
    </w:p>
    <w:p w:rsidR="000C7AC8" w:rsidRPr="002A0467" w:rsidRDefault="000C7AC8" w:rsidP="00384895">
      <w:r w:rsidRPr="002A0467">
        <w:t>4) Андрей Курбский</w:t>
      </w:r>
    </w:p>
    <w:p w:rsidR="000C7AC8" w:rsidRPr="002A0467" w:rsidRDefault="000C7AC8" w:rsidP="00384895">
      <w:pPr>
        <w:sectPr w:rsidR="000C7AC8" w:rsidRPr="002A0467" w:rsidSect="00AB6339">
          <w:type w:val="continuous"/>
          <w:pgSz w:w="11906" w:h="16838"/>
          <w:pgMar w:top="851" w:right="851" w:bottom="851" w:left="1134" w:header="709" w:footer="709" w:gutter="0"/>
          <w:cols w:num="2" w:space="708" w:equalWidth="0">
            <w:col w:w="4606" w:space="708"/>
            <w:col w:w="4606"/>
          </w:cols>
          <w:docGrid w:linePitch="360"/>
        </w:sectPr>
      </w:pPr>
    </w:p>
    <w:p w:rsidR="000C7AC8" w:rsidRPr="002A0467" w:rsidRDefault="000C7AC8" w:rsidP="00384895"/>
    <w:p w:rsidR="000C7AC8" w:rsidRPr="002A0467" w:rsidRDefault="000C7AC8" w:rsidP="00384895">
      <w:r w:rsidRPr="002A0467">
        <w:rPr>
          <w:b/>
        </w:rPr>
        <w:t>1.4.</w:t>
      </w:r>
      <w:r w:rsidRPr="002A0467">
        <w:rPr>
          <w:rStyle w:val="BodyTextChar"/>
          <w:color w:val="000000"/>
          <w:szCs w:val="21"/>
        </w:rPr>
        <w:t>Одним из последствий внутренней политики царя Федора Ивановича является</w:t>
      </w:r>
    </w:p>
    <w:p w:rsidR="000C7AC8" w:rsidRPr="002A0467" w:rsidRDefault="000C7AC8" w:rsidP="00384895"/>
    <w:p w:rsidR="000C7AC8" w:rsidRPr="002A0467" w:rsidRDefault="000C7AC8" w:rsidP="0066133E">
      <w:r w:rsidRPr="002A0467">
        <w:t>1) Учреждение в России патриаршества</w:t>
      </w:r>
    </w:p>
    <w:p w:rsidR="000C7AC8" w:rsidRPr="002A0467" w:rsidRDefault="000C7AC8" w:rsidP="0066133E">
      <w:r w:rsidRPr="002A0467">
        <w:t>2) Создание земских соборов.</w:t>
      </w:r>
    </w:p>
    <w:p w:rsidR="000C7AC8" w:rsidRPr="002A0467" w:rsidRDefault="000C7AC8" w:rsidP="0066133E">
      <w:r w:rsidRPr="002A0467">
        <w:t>3) Введение крепостного права</w:t>
      </w:r>
    </w:p>
    <w:p w:rsidR="000C7AC8" w:rsidRPr="002A0467" w:rsidRDefault="000C7AC8" w:rsidP="0066133E">
      <w:r w:rsidRPr="002A0467">
        <w:t>4) Отмена телесных наказаний для дворян</w:t>
      </w:r>
    </w:p>
    <w:p w:rsidR="000C7AC8" w:rsidRPr="002A0467" w:rsidRDefault="000C7AC8" w:rsidP="0066133E"/>
    <w:p w:rsidR="000C7AC8" w:rsidRPr="002A0467" w:rsidRDefault="000C7AC8" w:rsidP="0066133E">
      <w:pPr>
        <w:rPr>
          <w:i/>
        </w:rPr>
      </w:pPr>
      <w:r w:rsidRPr="002A0467">
        <w:rPr>
          <w:i/>
        </w:rPr>
        <w:t>Ответы: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62"/>
        <w:gridCol w:w="2357"/>
        <w:gridCol w:w="2357"/>
        <w:gridCol w:w="2261"/>
      </w:tblGrid>
      <w:tr w:rsidR="000C7AC8" w:rsidRPr="002A0467" w:rsidTr="00417B1E"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C7AC8" w:rsidRPr="002A0467" w:rsidRDefault="000C7AC8" w:rsidP="00417B1E">
            <w:pPr>
              <w:jc w:val="center"/>
            </w:pPr>
            <w:r w:rsidRPr="002A0467">
              <w:t>1.1.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C7AC8" w:rsidRPr="002A0467" w:rsidRDefault="000C7AC8" w:rsidP="00417B1E">
            <w:pPr>
              <w:jc w:val="center"/>
            </w:pPr>
            <w:r w:rsidRPr="002A0467">
              <w:t>1.2.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C7AC8" w:rsidRPr="002A0467" w:rsidRDefault="000C7AC8" w:rsidP="00417B1E">
            <w:pPr>
              <w:jc w:val="center"/>
            </w:pPr>
            <w:r w:rsidRPr="002A0467">
              <w:t>1.3.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C7AC8" w:rsidRPr="002A0467" w:rsidRDefault="000C7AC8" w:rsidP="00417B1E">
            <w:pPr>
              <w:jc w:val="center"/>
            </w:pPr>
            <w:r w:rsidRPr="002A0467">
              <w:t>1.4.</w:t>
            </w:r>
          </w:p>
        </w:tc>
      </w:tr>
      <w:tr w:rsidR="000C7AC8" w:rsidRPr="002A0467" w:rsidTr="00417B1E">
        <w:trPr>
          <w:trHeight w:hRule="exact" w:val="437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C7AC8" w:rsidRPr="002A0467" w:rsidRDefault="000C7AC8" w:rsidP="00417B1E">
            <w:pPr>
              <w:jc w:val="center"/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C7AC8" w:rsidRPr="002A0467" w:rsidRDefault="000C7AC8" w:rsidP="00417B1E">
            <w:pPr>
              <w:jc w:val="center"/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C7AC8" w:rsidRPr="002A0467" w:rsidRDefault="000C7AC8" w:rsidP="00417B1E">
            <w:pPr>
              <w:jc w:val="center"/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AC8" w:rsidRPr="002A0467" w:rsidRDefault="000C7AC8" w:rsidP="00417B1E">
            <w:pPr>
              <w:jc w:val="center"/>
            </w:pPr>
          </w:p>
        </w:tc>
      </w:tr>
    </w:tbl>
    <w:p w:rsidR="000C7AC8" w:rsidRDefault="000C7AC8" w:rsidP="0066133E"/>
    <w:p w:rsidR="000C7AC8" w:rsidRPr="00384895" w:rsidRDefault="000C7AC8" w:rsidP="0066133E">
      <w:pPr>
        <w:rPr>
          <w:b/>
          <w:lang w:eastAsia="en-US"/>
        </w:rPr>
      </w:pPr>
      <w:r w:rsidRPr="00384895">
        <w:rPr>
          <w:b/>
          <w:i/>
          <w:lang w:eastAsia="en-US"/>
        </w:rPr>
        <w:t>Задание 2.</w:t>
      </w:r>
      <w:r w:rsidRPr="00384895">
        <w:rPr>
          <w:b/>
          <w:lang w:eastAsia="en-US"/>
        </w:rPr>
        <w:t>Согласны ли вы с утверждениями (да, нет)? Ответы внесите в таблицу</w:t>
      </w:r>
      <w:r>
        <w:rPr>
          <w:b/>
          <w:lang w:eastAsia="en-US"/>
        </w:rPr>
        <w:t xml:space="preserve"> (по 1 баллу за каждый правильный ответ)</w:t>
      </w:r>
      <w:r w:rsidRPr="00384895">
        <w:rPr>
          <w:b/>
          <w:lang w:eastAsia="en-US"/>
        </w:rPr>
        <w:t>.</w:t>
      </w:r>
    </w:p>
    <w:p w:rsidR="000C7AC8" w:rsidRPr="00384895" w:rsidRDefault="000C7AC8" w:rsidP="0066133E">
      <w:pPr>
        <w:rPr>
          <w:lang w:eastAsia="en-US"/>
        </w:rPr>
      </w:pPr>
      <w:r>
        <w:rPr>
          <w:b/>
          <w:lang w:eastAsia="en-US"/>
        </w:rPr>
        <w:t>2</w:t>
      </w:r>
      <w:r w:rsidRPr="00384895">
        <w:rPr>
          <w:b/>
          <w:lang w:eastAsia="en-US"/>
        </w:rPr>
        <w:t>.1.</w:t>
      </w:r>
      <w:r w:rsidRPr="00384895">
        <w:rPr>
          <w:lang w:eastAsia="en-US"/>
        </w:rPr>
        <w:t xml:space="preserve"> Первым царём, избранным Земским собором, был Фёдор Годунов, сын Бориса Годунова.</w:t>
      </w:r>
    </w:p>
    <w:p w:rsidR="000C7AC8" w:rsidRPr="00384895" w:rsidRDefault="000C7AC8" w:rsidP="0066133E">
      <w:pPr>
        <w:rPr>
          <w:lang w:eastAsia="en-US"/>
        </w:rPr>
      </w:pPr>
      <w:r>
        <w:rPr>
          <w:b/>
          <w:lang w:eastAsia="en-US"/>
        </w:rPr>
        <w:t>2</w:t>
      </w:r>
      <w:r w:rsidRPr="00384895">
        <w:rPr>
          <w:b/>
          <w:lang w:eastAsia="en-US"/>
        </w:rPr>
        <w:t>.2.</w:t>
      </w:r>
      <w:r w:rsidRPr="00384895">
        <w:rPr>
          <w:lang w:eastAsia="en-US"/>
        </w:rPr>
        <w:t xml:space="preserve"> «Совет всея земли», «Семибоярщина», «Народное ополчение» - это понятия, связанные с опричниной.</w:t>
      </w:r>
    </w:p>
    <w:p w:rsidR="000C7AC8" w:rsidRPr="00384895" w:rsidRDefault="000C7AC8" w:rsidP="0066133E">
      <w:pPr>
        <w:rPr>
          <w:lang w:eastAsia="en-US"/>
        </w:rPr>
      </w:pPr>
      <w:r>
        <w:rPr>
          <w:b/>
          <w:lang w:eastAsia="en-US"/>
        </w:rPr>
        <w:t>2</w:t>
      </w:r>
      <w:r w:rsidRPr="00384895">
        <w:rPr>
          <w:b/>
          <w:lang w:eastAsia="en-US"/>
        </w:rPr>
        <w:t>.3.</w:t>
      </w:r>
      <w:r w:rsidRPr="00384895">
        <w:rPr>
          <w:lang w:eastAsia="en-US"/>
        </w:rPr>
        <w:t xml:space="preserve"> Методы управления Бориса Годунова были продолжением политики Ивана Грозного.</w:t>
      </w:r>
    </w:p>
    <w:p w:rsidR="000C7AC8" w:rsidRPr="00384895" w:rsidRDefault="000C7AC8" w:rsidP="0066133E">
      <w:pPr>
        <w:rPr>
          <w:lang w:eastAsia="en-US"/>
        </w:rPr>
      </w:pPr>
      <w:r>
        <w:rPr>
          <w:b/>
          <w:lang w:eastAsia="en-US"/>
        </w:rPr>
        <w:t>2</w:t>
      </w:r>
      <w:r w:rsidRPr="00384895">
        <w:rPr>
          <w:b/>
          <w:lang w:eastAsia="en-US"/>
        </w:rPr>
        <w:t>.4.</w:t>
      </w:r>
      <w:r w:rsidRPr="00384895">
        <w:rPr>
          <w:lang w:eastAsia="en-US"/>
        </w:rPr>
        <w:t xml:space="preserve"> Разорение крестьянских хозяйств было главной причиной запустения многих поместий.</w:t>
      </w:r>
    </w:p>
    <w:p w:rsidR="000C7AC8" w:rsidRPr="00384895" w:rsidRDefault="000C7AC8" w:rsidP="0066133E">
      <w:pPr>
        <w:rPr>
          <w:lang w:eastAsia="en-US"/>
        </w:rPr>
      </w:pPr>
      <w:r>
        <w:rPr>
          <w:b/>
          <w:lang w:eastAsia="en-US"/>
        </w:rPr>
        <w:t>2</w:t>
      </w:r>
      <w:r w:rsidRPr="00384895">
        <w:rPr>
          <w:b/>
          <w:lang w:eastAsia="en-US"/>
        </w:rPr>
        <w:t>.5.</w:t>
      </w:r>
      <w:r w:rsidRPr="00384895">
        <w:rPr>
          <w:lang w:eastAsia="en-US"/>
        </w:rPr>
        <w:t xml:space="preserve"> Казачество - это военное сословие, в котором числилось население ряда окраинных местн</w:t>
      </w:r>
      <w:r w:rsidRPr="00384895">
        <w:rPr>
          <w:lang w:eastAsia="en-US"/>
        </w:rPr>
        <w:t>о</w:t>
      </w:r>
      <w:r w:rsidRPr="00384895">
        <w:rPr>
          <w:lang w:eastAsia="en-US"/>
        </w:rPr>
        <w:t>стей России.</w:t>
      </w:r>
    </w:p>
    <w:p w:rsidR="000C7AC8" w:rsidRDefault="000C7AC8" w:rsidP="0066133E"/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34"/>
        <w:gridCol w:w="1134"/>
        <w:gridCol w:w="1134"/>
        <w:gridCol w:w="1134"/>
        <w:gridCol w:w="1134"/>
      </w:tblGrid>
      <w:tr w:rsidR="000C7AC8" w:rsidRPr="00384895" w:rsidTr="00417B1E">
        <w:tc>
          <w:tcPr>
            <w:tcW w:w="1134" w:type="dxa"/>
          </w:tcPr>
          <w:p w:rsidR="000C7AC8" w:rsidRPr="00384895" w:rsidRDefault="000C7AC8" w:rsidP="00417B1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ahoma"/>
                <w:b/>
                <w:lang w:val="en-US" w:eastAsia="en-US"/>
              </w:rPr>
            </w:pPr>
            <w:r>
              <w:rPr>
                <w:rFonts w:cs="Tahoma"/>
                <w:b/>
                <w:lang w:eastAsia="en-US"/>
              </w:rPr>
              <w:t>2</w:t>
            </w:r>
            <w:r w:rsidRPr="00384895">
              <w:rPr>
                <w:rFonts w:cs="Tahoma"/>
                <w:b/>
                <w:lang w:eastAsia="en-US"/>
              </w:rPr>
              <w:t>.</w:t>
            </w:r>
            <w:r w:rsidRPr="00384895">
              <w:rPr>
                <w:rFonts w:cs="Tahoma"/>
                <w:b/>
                <w:lang w:val="en-US" w:eastAsia="en-US"/>
              </w:rPr>
              <w:t>1</w:t>
            </w:r>
          </w:p>
        </w:tc>
        <w:tc>
          <w:tcPr>
            <w:tcW w:w="1134" w:type="dxa"/>
          </w:tcPr>
          <w:p w:rsidR="000C7AC8" w:rsidRPr="00384895" w:rsidRDefault="000C7AC8" w:rsidP="00417B1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ahoma"/>
                <w:b/>
                <w:lang w:eastAsia="en-US"/>
              </w:rPr>
            </w:pPr>
            <w:r>
              <w:rPr>
                <w:rFonts w:cs="Tahoma"/>
                <w:b/>
                <w:lang w:eastAsia="en-US"/>
              </w:rPr>
              <w:t>2</w:t>
            </w:r>
            <w:r w:rsidRPr="00384895">
              <w:rPr>
                <w:rFonts w:cs="Tahoma"/>
                <w:b/>
                <w:lang w:eastAsia="en-US"/>
              </w:rPr>
              <w:t>.2</w:t>
            </w:r>
          </w:p>
        </w:tc>
        <w:tc>
          <w:tcPr>
            <w:tcW w:w="1134" w:type="dxa"/>
          </w:tcPr>
          <w:p w:rsidR="000C7AC8" w:rsidRPr="00384895" w:rsidRDefault="000C7AC8" w:rsidP="00417B1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ahoma"/>
                <w:b/>
                <w:lang w:eastAsia="en-US"/>
              </w:rPr>
            </w:pPr>
            <w:r>
              <w:rPr>
                <w:rFonts w:cs="Tahoma"/>
                <w:b/>
                <w:lang w:eastAsia="en-US"/>
              </w:rPr>
              <w:t>2</w:t>
            </w:r>
            <w:r w:rsidRPr="00384895">
              <w:rPr>
                <w:rFonts w:cs="Tahoma"/>
                <w:b/>
                <w:lang w:eastAsia="en-US"/>
              </w:rPr>
              <w:t>.3</w:t>
            </w:r>
          </w:p>
        </w:tc>
        <w:tc>
          <w:tcPr>
            <w:tcW w:w="1134" w:type="dxa"/>
          </w:tcPr>
          <w:p w:rsidR="000C7AC8" w:rsidRPr="00384895" w:rsidRDefault="000C7AC8" w:rsidP="00417B1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ahoma"/>
                <w:b/>
                <w:lang w:eastAsia="en-US"/>
              </w:rPr>
            </w:pPr>
            <w:r>
              <w:rPr>
                <w:rFonts w:cs="Tahoma"/>
                <w:b/>
                <w:lang w:eastAsia="en-US"/>
              </w:rPr>
              <w:t>2</w:t>
            </w:r>
            <w:r w:rsidRPr="00384895">
              <w:rPr>
                <w:rFonts w:cs="Tahoma"/>
                <w:b/>
                <w:lang w:eastAsia="en-US"/>
              </w:rPr>
              <w:t>.4</w:t>
            </w:r>
          </w:p>
        </w:tc>
        <w:tc>
          <w:tcPr>
            <w:tcW w:w="1134" w:type="dxa"/>
          </w:tcPr>
          <w:p w:rsidR="000C7AC8" w:rsidRPr="00384895" w:rsidRDefault="000C7AC8" w:rsidP="00417B1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ahoma"/>
                <w:b/>
                <w:lang w:eastAsia="en-US"/>
              </w:rPr>
            </w:pPr>
            <w:r>
              <w:rPr>
                <w:rFonts w:cs="Tahoma"/>
                <w:b/>
                <w:lang w:eastAsia="en-US"/>
              </w:rPr>
              <w:t>2</w:t>
            </w:r>
            <w:r w:rsidRPr="00384895">
              <w:rPr>
                <w:rFonts w:cs="Tahoma"/>
                <w:b/>
                <w:lang w:eastAsia="en-US"/>
              </w:rPr>
              <w:t>.5</w:t>
            </w:r>
          </w:p>
        </w:tc>
      </w:tr>
      <w:tr w:rsidR="000C7AC8" w:rsidRPr="00384895" w:rsidTr="00417B1E">
        <w:tc>
          <w:tcPr>
            <w:tcW w:w="1134" w:type="dxa"/>
          </w:tcPr>
          <w:p w:rsidR="000C7AC8" w:rsidRPr="00384895" w:rsidRDefault="000C7AC8" w:rsidP="00417B1E">
            <w:pPr>
              <w:autoSpaceDE w:val="0"/>
              <w:autoSpaceDN w:val="0"/>
              <w:adjustRightInd w:val="0"/>
              <w:spacing w:line="360" w:lineRule="auto"/>
              <w:rPr>
                <w:rFonts w:cs="Tahoma"/>
                <w:lang w:eastAsia="en-US"/>
              </w:rPr>
            </w:pPr>
          </w:p>
        </w:tc>
        <w:tc>
          <w:tcPr>
            <w:tcW w:w="1134" w:type="dxa"/>
          </w:tcPr>
          <w:p w:rsidR="000C7AC8" w:rsidRPr="00384895" w:rsidRDefault="000C7AC8" w:rsidP="00417B1E">
            <w:pPr>
              <w:autoSpaceDE w:val="0"/>
              <w:autoSpaceDN w:val="0"/>
              <w:adjustRightInd w:val="0"/>
              <w:spacing w:line="360" w:lineRule="auto"/>
              <w:rPr>
                <w:rFonts w:cs="Tahoma"/>
                <w:lang w:eastAsia="en-US"/>
              </w:rPr>
            </w:pPr>
          </w:p>
        </w:tc>
        <w:tc>
          <w:tcPr>
            <w:tcW w:w="1134" w:type="dxa"/>
          </w:tcPr>
          <w:p w:rsidR="000C7AC8" w:rsidRPr="00384895" w:rsidRDefault="000C7AC8" w:rsidP="00417B1E">
            <w:pPr>
              <w:autoSpaceDE w:val="0"/>
              <w:autoSpaceDN w:val="0"/>
              <w:adjustRightInd w:val="0"/>
              <w:spacing w:line="360" w:lineRule="auto"/>
              <w:rPr>
                <w:rFonts w:cs="Tahoma"/>
                <w:lang w:eastAsia="en-US"/>
              </w:rPr>
            </w:pPr>
          </w:p>
        </w:tc>
        <w:tc>
          <w:tcPr>
            <w:tcW w:w="1134" w:type="dxa"/>
          </w:tcPr>
          <w:p w:rsidR="000C7AC8" w:rsidRPr="00384895" w:rsidRDefault="000C7AC8" w:rsidP="00417B1E">
            <w:pPr>
              <w:autoSpaceDE w:val="0"/>
              <w:autoSpaceDN w:val="0"/>
              <w:adjustRightInd w:val="0"/>
              <w:spacing w:line="360" w:lineRule="auto"/>
              <w:rPr>
                <w:rFonts w:cs="Tahoma"/>
                <w:lang w:eastAsia="en-US"/>
              </w:rPr>
            </w:pPr>
          </w:p>
        </w:tc>
        <w:tc>
          <w:tcPr>
            <w:tcW w:w="1134" w:type="dxa"/>
          </w:tcPr>
          <w:p w:rsidR="000C7AC8" w:rsidRPr="00384895" w:rsidRDefault="000C7AC8" w:rsidP="00417B1E">
            <w:pPr>
              <w:autoSpaceDE w:val="0"/>
              <w:autoSpaceDN w:val="0"/>
              <w:adjustRightInd w:val="0"/>
              <w:spacing w:line="360" w:lineRule="auto"/>
              <w:rPr>
                <w:rFonts w:cs="Tahoma"/>
                <w:lang w:eastAsia="en-US"/>
              </w:rPr>
            </w:pPr>
          </w:p>
        </w:tc>
      </w:tr>
    </w:tbl>
    <w:p w:rsidR="000C7AC8" w:rsidRPr="0066133E" w:rsidRDefault="000C7AC8" w:rsidP="0066133E">
      <w:pPr>
        <w:widowControl w:val="0"/>
        <w:rPr>
          <w:b/>
          <w:lang w:val="tt-RU"/>
        </w:rPr>
      </w:pPr>
      <w:r w:rsidRPr="00384895">
        <w:rPr>
          <w:b/>
          <w:i/>
          <w:lang w:eastAsia="en-US"/>
        </w:rPr>
        <w:t xml:space="preserve">Задание </w:t>
      </w:r>
      <w:r>
        <w:rPr>
          <w:b/>
          <w:i/>
          <w:lang w:eastAsia="en-US"/>
        </w:rPr>
        <w:t>3</w:t>
      </w:r>
      <w:r w:rsidRPr="00384895">
        <w:rPr>
          <w:b/>
          <w:i/>
          <w:lang w:eastAsia="en-US"/>
        </w:rPr>
        <w:t>.</w:t>
      </w:r>
      <w:r w:rsidRPr="0066133E">
        <w:rPr>
          <w:b/>
          <w:lang w:val="tt-RU"/>
        </w:rPr>
        <w:t>Установите соответсвие между географическими названиями, связанными с ними событиями, и их датой</w:t>
      </w:r>
      <w:r>
        <w:rPr>
          <w:b/>
          <w:lang w:val="tt-RU"/>
        </w:rPr>
        <w:t xml:space="preserve"> (по два балла за каждый полный верный столбец)</w:t>
      </w:r>
      <w:r w:rsidRPr="0066133E">
        <w:rPr>
          <w:b/>
          <w:lang w:val="tt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9"/>
        <w:gridCol w:w="6899"/>
        <w:gridCol w:w="1239"/>
      </w:tblGrid>
      <w:tr w:rsidR="000C7AC8" w:rsidRPr="0066133E" w:rsidTr="001F691E">
        <w:tc>
          <w:tcPr>
            <w:tcW w:w="986" w:type="pct"/>
          </w:tcPr>
          <w:p w:rsidR="000C7AC8" w:rsidRPr="0066133E" w:rsidRDefault="000C7AC8" w:rsidP="001F691E">
            <w:pPr>
              <w:widowControl w:val="0"/>
              <w:jc w:val="center"/>
              <w:rPr>
                <w:b/>
                <w:i/>
                <w:lang w:val="tt-RU"/>
              </w:rPr>
            </w:pPr>
            <w:r w:rsidRPr="0066133E">
              <w:rPr>
                <w:b/>
                <w:i/>
                <w:lang w:val="tt-RU"/>
              </w:rPr>
              <w:t xml:space="preserve">Географический </w:t>
            </w:r>
          </w:p>
          <w:p w:rsidR="000C7AC8" w:rsidRPr="0066133E" w:rsidRDefault="000C7AC8" w:rsidP="001F691E">
            <w:pPr>
              <w:widowControl w:val="0"/>
              <w:jc w:val="center"/>
              <w:rPr>
                <w:b/>
                <w:i/>
                <w:lang w:val="tt-RU"/>
              </w:rPr>
            </w:pPr>
            <w:r w:rsidRPr="0066133E">
              <w:rPr>
                <w:b/>
                <w:i/>
                <w:lang w:val="tt-RU"/>
              </w:rPr>
              <w:t>объект</w:t>
            </w:r>
          </w:p>
        </w:tc>
        <w:tc>
          <w:tcPr>
            <w:tcW w:w="3403" w:type="pct"/>
          </w:tcPr>
          <w:p w:rsidR="000C7AC8" w:rsidRPr="0066133E" w:rsidRDefault="000C7AC8" w:rsidP="001F691E">
            <w:pPr>
              <w:widowControl w:val="0"/>
              <w:jc w:val="center"/>
              <w:rPr>
                <w:b/>
                <w:i/>
                <w:lang w:val="tt-RU"/>
              </w:rPr>
            </w:pPr>
            <w:r w:rsidRPr="0066133E">
              <w:rPr>
                <w:b/>
                <w:i/>
                <w:lang w:val="tt-RU"/>
              </w:rPr>
              <w:t>Событие</w:t>
            </w:r>
          </w:p>
        </w:tc>
        <w:tc>
          <w:tcPr>
            <w:tcW w:w="611" w:type="pct"/>
          </w:tcPr>
          <w:p w:rsidR="000C7AC8" w:rsidRPr="0066133E" w:rsidRDefault="000C7AC8" w:rsidP="001F691E">
            <w:pPr>
              <w:widowControl w:val="0"/>
              <w:jc w:val="center"/>
              <w:rPr>
                <w:b/>
                <w:i/>
                <w:lang w:val="tt-RU"/>
              </w:rPr>
            </w:pPr>
            <w:r w:rsidRPr="0066133E">
              <w:rPr>
                <w:b/>
                <w:i/>
                <w:lang w:val="tt-RU"/>
              </w:rPr>
              <w:t>Дата</w:t>
            </w:r>
          </w:p>
        </w:tc>
      </w:tr>
      <w:tr w:rsidR="000C7AC8" w:rsidRPr="0066133E" w:rsidTr="001F691E">
        <w:tc>
          <w:tcPr>
            <w:tcW w:w="986" w:type="pct"/>
          </w:tcPr>
          <w:p w:rsidR="000C7AC8" w:rsidRPr="0066133E" w:rsidRDefault="000C7AC8" w:rsidP="001F691E">
            <w:pPr>
              <w:widowControl w:val="0"/>
              <w:rPr>
                <w:lang w:val="tt-RU"/>
              </w:rPr>
            </w:pPr>
            <w:r w:rsidRPr="0066133E">
              <w:rPr>
                <w:lang w:val="tt-RU"/>
              </w:rPr>
              <w:t>река Калка</w:t>
            </w:r>
          </w:p>
        </w:tc>
        <w:tc>
          <w:tcPr>
            <w:tcW w:w="3403" w:type="pct"/>
          </w:tcPr>
          <w:p w:rsidR="000C7AC8" w:rsidRPr="0066133E" w:rsidRDefault="000C7AC8" w:rsidP="001F691E">
            <w:pPr>
              <w:widowControl w:val="0"/>
              <w:rPr>
                <w:b/>
                <w:lang w:val="tt-RU"/>
              </w:rPr>
            </w:pPr>
            <w:r w:rsidRPr="0066133E">
              <w:rPr>
                <w:b/>
                <w:lang w:val="tt-RU"/>
              </w:rPr>
              <w:t xml:space="preserve">1. </w:t>
            </w:r>
            <w:r w:rsidRPr="0066133E">
              <w:rPr>
                <w:lang w:val="tt-RU"/>
              </w:rPr>
              <w:t>Битва Московской и Новгородской ратей</w:t>
            </w:r>
          </w:p>
        </w:tc>
        <w:tc>
          <w:tcPr>
            <w:tcW w:w="611" w:type="pct"/>
          </w:tcPr>
          <w:p w:rsidR="000C7AC8" w:rsidRPr="0066133E" w:rsidRDefault="000C7AC8" w:rsidP="001F691E">
            <w:pPr>
              <w:widowControl w:val="0"/>
              <w:rPr>
                <w:lang w:val="tt-RU"/>
              </w:rPr>
            </w:pPr>
            <w:r w:rsidRPr="0066133E">
              <w:rPr>
                <w:b/>
                <w:lang w:val="tt-RU"/>
              </w:rPr>
              <w:t xml:space="preserve">А.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66133E">
                <w:rPr>
                  <w:lang w:val="tt-RU"/>
                </w:rPr>
                <w:t>1223 г</w:t>
              </w:r>
            </w:smartTag>
            <w:r w:rsidRPr="0066133E">
              <w:rPr>
                <w:lang w:val="tt-RU"/>
              </w:rPr>
              <w:t>.</w:t>
            </w:r>
          </w:p>
        </w:tc>
      </w:tr>
      <w:tr w:rsidR="000C7AC8" w:rsidRPr="0066133E" w:rsidTr="001F691E">
        <w:tc>
          <w:tcPr>
            <w:tcW w:w="986" w:type="pct"/>
          </w:tcPr>
          <w:p w:rsidR="000C7AC8" w:rsidRPr="0066133E" w:rsidRDefault="000C7AC8" w:rsidP="001F691E">
            <w:pPr>
              <w:widowControl w:val="0"/>
              <w:rPr>
                <w:lang w:val="tt-RU"/>
              </w:rPr>
            </w:pPr>
            <w:r w:rsidRPr="0066133E">
              <w:rPr>
                <w:lang w:val="tt-RU"/>
              </w:rPr>
              <w:t>река Шелонь</w:t>
            </w:r>
          </w:p>
        </w:tc>
        <w:tc>
          <w:tcPr>
            <w:tcW w:w="3403" w:type="pct"/>
          </w:tcPr>
          <w:p w:rsidR="000C7AC8" w:rsidRPr="0066133E" w:rsidRDefault="000C7AC8" w:rsidP="001F691E">
            <w:pPr>
              <w:widowControl w:val="0"/>
              <w:rPr>
                <w:b/>
                <w:lang w:val="tt-RU"/>
              </w:rPr>
            </w:pPr>
            <w:r w:rsidRPr="0066133E">
              <w:rPr>
                <w:b/>
                <w:lang w:val="tt-RU"/>
              </w:rPr>
              <w:t xml:space="preserve">2. </w:t>
            </w:r>
            <w:r w:rsidRPr="0066133E">
              <w:rPr>
                <w:lang w:val="tt-RU"/>
              </w:rPr>
              <w:t>Победа русского войска над шведами</w:t>
            </w:r>
          </w:p>
        </w:tc>
        <w:tc>
          <w:tcPr>
            <w:tcW w:w="611" w:type="pct"/>
          </w:tcPr>
          <w:p w:rsidR="000C7AC8" w:rsidRPr="0066133E" w:rsidRDefault="000C7AC8" w:rsidP="001F691E">
            <w:pPr>
              <w:widowControl w:val="0"/>
              <w:rPr>
                <w:b/>
                <w:lang w:val="tt-RU"/>
              </w:rPr>
            </w:pPr>
            <w:r w:rsidRPr="0066133E">
              <w:rPr>
                <w:b/>
                <w:lang w:val="tt-RU"/>
              </w:rPr>
              <w:t xml:space="preserve">Б. </w:t>
            </w:r>
            <w:smartTag w:uri="urn:schemas-microsoft-com:office:smarttags" w:element="metricconverter">
              <w:smartTagPr>
                <w:attr w:name="ProductID" w:val="1378 г"/>
              </w:smartTagPr>
              <w:r w:rsidRPr="0066133E">
                <w:rPr>
                  <w:lang w:val="tt-RU"/>
                </w:rPr>
                <w:t>1378 г</w:t>
              </w:r>
            </w:smartTag>
            <w:r w:rsidRPr="0066133E">
              <w:rPr>
                <w:lang w:val="tt-RU"/>
              </w:rPr>
              <w:t>.</w:t>
            </w:r>
          </w:p>
        </w:tc>
      </w:tr>
      <w:tr w:rsidR="000C7AC8" w:rsidRPr="0066133E" w:rsidTr="001F691E">
        <w:tc>
          <w:tcPr>
            <w:tcW w:w="986" w:type="pct"/>
          </w:tcPr>
          <w:p w:rsidR="000C7AC8" w:rsidRPr="0066133E" w:rsidRDefault="000C7AC8" w:rsidP="001F691E">
            <w:pPr>
              <w:widowControl w:val="0"/>
              <w:rPr>
                <w:lang w:val="tt-RU"/>
              </w:rPr>
            </w:pPr>
            <w:r w:rsidRPr="0066133E">
              <w:rPr>
                <w:lang w:val="tt-RU"/>
              </w:rPr>
              <w:t>река Вожа</w:t>
            </w:r>
          </w:p>
        </w:tc>
        <w:tc>
          <w:tcPr>
            <w:tcW w:w="3403" w:type="pct"/>
          </w:tcPr>
          <w:p w:rsidR="000C7AC8" w:rsidRPr="0066133E" w:rsidRDefault="000C7AC8" w:rsidP="001F691E">
            <w:pPr>
              <w:widowControl w:val="0"/>
              <w:rPr>
                <w:b/>
                <w:lang w:val="tt-RU"/>
              </w:rPr>
            </w:pPr>
            <w:r w:rsidRPr="0066133E">
              <w:rPr>
                <w:b/>
                <w:lang w:val="tt-RU"/>
              </w:rPr>
              <w:t xml:space="preserve">3. </w:t>
            </w:r>
            <w:r w:rsidRPr="0066133E">
              <w:rPr>
                <w:lang w:val="tt-RU"/>
              </w:rPr>
              <w:t>Битва между русско-половецкими и монгольскими войсками</w:t>
            </w:r>
          </w:p>
        </w:tc>
        <w:tc>
          <w:tcPr>
            <w:tcW w:w="611" w:type="pct"/>
          </w:tcPr>
          <w:p w:rsidR="000C7AC8" w:rsidRPr="0066133E" w:rsidRDefault="000C7AC8" w:rsidP="001F691E">
            <w:pPr>
              <w:widowControl w:val="0"/>
              <w:rPr>
                <w:b/>
                <w:lang w:val="tt-RU"/>
              </w:rPr>
            </w:pPr>
            <w:r w:rsidRPr="0066133E">
              <w:rPr>
                <w:b/>
                <w:lang w:val="tt-RU"/>
              </w:rPr>
              <w:t xml:space="preserve">В. </w:t>
            </w:r>
            <w:smartTag w:uri="urn:schemas-microsoft-com:office:smarttags" w:element="metricconverter">
              <w:smartTagPr>
                <w:attr w:name="ProductID" w:val="1240 г"/>
              </w:smartTagPr>
              <w:r w:rsidRPr="0066133E">
                <w:rPr>
                  <w:lang w:val="tt-RU"/>
                </w:rPr>
                <w:t>1240 г</w:t>
              </w:r>
            </w:smartTag>
            <w:r w:rsidRPr="0066133E">
              <w:rPr>
                <w:lang w:val="tt-RU"/>
              </w:rPr>
              <w:t>.</w:t>
            </w:r>
          </w:p>
        </w:tc>
      </w:tr>
      <w:tr w:rsidR="000C7AC8" w:rsidRPr="0066133E" w:rsidTr="001F691E">
        <w:tc>
          <w:tcPr>
            <w:tcW w:w="986" w:type="pct"/>
          </w:tcPr>
          <w:p w:rsidR="000C7AC8" w:rsidRPr="0066133E" w:rsidRDefault="000C7AC8" w:rsidP="001F691E">
            <w:pPr>
              <w:widowControl w:val="0"/>
              <w:rPr>
                <w:lang w:val="tt-RU"/>
              </w:rPr>
            </w:pPr>
            <w:r w:rsidRPr="0066133E">
              <w:rPr>
                <w:lang w:val="tt-RU"/>
              </w:rPr>
              <w:t>река Нева</w:t>
            </w:r>
          </w:p>
        </w:tc>
        <w:tc>
          <w:tcPr>
            <w:tcW w:w="3403" w:type="pct"/>
          </w:tcPr>
          <w:p w:rsidR="000C7AC8" w:rsidRPr="0066133E" w:rsidRDefault="000C7AC8" w:rsidP="001F691E">
            <w:pPr>
              <w:widowControl w:val="0"/>
              <w:rPr>
                <w:b/>
                <w:lang w:val="tt-RU"/>
              </w:rPr>
            </w:pPr>
            <w:r w:rsidRPr="0066133E">
              <w:rPr>
                <w:b/>
                <w:lang w:val="tt-RU"/>
              </w:rPr>
              <w:t xml:space="preserve">4. </w:t>
            </w:r>
            <w:r w:rsidRPr="0066133E">
              <w:rPr>
                <w:lang w:val="tt-RU"/>
              </w:rPr>
              <w:t>Победа русской рати над  монгольским войском</w:t>
            </w:r>
          </w:p>
        </w:tc>
        <w:tc>
          <w:tcPr>
            <w:tcW w:w="611" w:type="pct"/>
          </w:tcPr>
          <w:p w:rsidR="000C7AC8" w:rsidRPr="0066133E" w:rsidRDefault="000C7AC8" w:rsidP="001F691E">
            <w:pPr>
              <w:widowControl w:val="0"/>
              <w:rPr>
                <w:b/>
                <w:lang w:val="tt-RU"/>
              </w:rPr>
            </w:pPr>
            <w:r w:rsidRPr="0066133E">
              <w:rPr>
                <w:b/>
                <w:lang w:val="tt-RU"/>
              </w:rPr>
              <w:t xml:space="preserve">Г. </w:t>
            </w:r>
            <w:smartTag w:uri="urn:schemas-microsoft-com:office:smarttags" w:element="metricconverter">
              <w:smartTagPr>
                <w:attr w:name="ProductID" w:val="1471 г"/>
              </w:smartTagPr>
              <w:r w:rsidRPr="0066133E">
                <w:rPr>
                  <w:lang w:val="tt-RU"/>
                </w:rPr>
                <w:t>1471 г</w:t>
              </w:r>
            </w:smartTag>
            <w:r w:rsidRPr="0066133E">
              <w:rPr>
                <w:lang w:val="tt-RU"/>
              </w:rPr>
              <w:t>.</w:t>
            </w:r>
          </w:p>
        </w:tc>
      </w:tr>
    </w:tbl>
    <w:p w:rsidR="000C7AC8" w:rsidRDefault="000C7AC8" w:rsidP="0066133E">
      <w:pPr>
        <w:widowControl w:val="0"/>
        <w:rPr>
          <w:b/>
          <w:i/>
          <w:lang w:val="tt-RU"/>
        </w:rPr>
      </w:pPr>
    </w:p>
    <w:p w:rsidR="000C7AC8" w:rsidRPr="0066133E" w:rsidRDefault="000C7AC8" w:rsidP="0066133E">
      <w:pPr>
        <w:widowControl w:val="0"/>
        <w:rPr>
          <w:b/>
          <w:i/>
          <w:lang w:val="tt-RU"/>
        </w:rPr>
      </w:pPr>
      <w:r w:rsidRPr="0066133E">
        <w:rPr>
          <w:b/>
          <w:i/>
          <w:lang w:val="tt-RU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7"/>
        <w:gridCol w:w="2512"/>
        <w:gridCol w:w="2491"/>
        <w:gridCol w:w="2487"/>
      </w:tblGrid>
      <w:tr w:rsidR="000C7AC8" w:rsidRPr="0066133E" w:rsidTr="001F691E">
        <w:tc>
          <w:tcPr>
            <w:tcW w:w="2799" w:type="dxa"/>
          </w:tcPr>
          <w:p w:rsidR="000C7AC8" w:rsidRPr="0066133E" w:rsidRDefault="000C7AC8" w:rsidP="001F691E">
            <w:pPr>
              <w:widowControl w:val="0"/>
              <w:jc w:val="center"/>
              <w:rPr>
                <w:lang w:val="tt-RU"/>
              </w:rPr>
            </w:pPr>
            <w:r w:rsidRPr="0066133E">
              <w:rPr>
                <w:lang w:val="tt-RU"/>
              </w:rPr>
              <w:t>Калка</w:t>
            </w:r>
          </w:p>
        </w:tc>
        <w:tc>
          <w:tcPr>
            <w:tcW w:w="2635" w:type="dxa"/>
          </w:tcPr>
          <w:p w:rsidR="000C7AC8" w:rsidRPr="0066133E" w:rsidRDefault="000C7AC8" w:rsidP="001F691E">
            <w:pPr>
              <w:widowControl w:val="0"/>
              <w:jc w:val="center"/>
              <w:rPr>
                <w:lang w:val="tt-RU"/>
              </w:rPr>
            </w:pPr>
            <w:r w:rsidRPr="0066133E">
              <w:rPr>
                <w:lang w:val="tt-RU"/>
              </w:rPr>
              <w:t>Шелонь</w:t>
            </w:r>
          </w:p>
        </w:tc>
        <w:tc>
          <w:tcPr>
            <w:tcW w:w="2635" w:type="dxa"/>
          </w:tcPr>
          <w:p w:rsidR="000C7AC8" w:rsidRPr="0066133E" w:rsidRDefault="000C7AC8" w:rsidP="001F691E">
            <w:pPr>
              <w:widowControl w:val="0"/>
              <w:jc w:val="center"/>
              <w:rPr>
                <w:lang w:val="tt-RU"/>
              </w:rPr>
            </w:pPr>
            <w:r w:rsidRPr="0066133E">
              <w:rPr>
                <w:lang w:val="tt-RU"/>
              </w:rPr>
              <w:t>Вожа</w:t>
            </w:r>
          </w:p>
        </w:tc>
        <w:tc>
          <w:tcPr>
            <w:tcW w:w="2635" w:type="dxa"/>
          </w:tcPr>
          <w:p w:rsidR="000C7AC8" w:rsidRPr="0066133E" w:rsidRDefault="000C7AC8" w:rsidP="001F691E">
            <w:pPr>
              <w:widowControl w:val="0"/>
              <w:jc w:val="center"/>
              <w:rPr>
                <w:lang w:val="tt-RU"/>
              </w:rPr>
            </w:pPr>
            <w:r w:rsidRPr="0066133E">
              <w:rPr>
                <w:lang w:val="tt-RU"/>
              </w:rPr>
              <w:t>Нева</w:t>
            </w:r>
          </w:p>
        </w:tc>
      </w:tr>
      <w:tr w:rsidR="000C7AC8" w:rsidRPr="0066133E" w:rsidTr="001F691E">
        <w:tc>
          <w:tcPr>
            <w:tcW w:w="2799" w:type="dxa"/>
          </w:tcPr>
          <w:p w:rsidR="000C7AC8" w:rsidRPr="0066133E" w:rsidRDefault="000C7AC8" w:rsidP="001F691E">
            <w:pPr>
              <w:widowControl w:val="0"/>
              <w:jc w:val="center"/>
              <w:rPr>
                <w:lang w:val="tt-RU"/>
              </w:rPr>
            </w:pPr>
          </w:p>
        </w:tc>
        <w:tc>
          <w:tcPr>
            <w:tcW w:w="2635" w:type="dxa"/>
          </w:tcPr>
          <w:p w:rsidR="000C7AC8" w:rsidRPr="0066133E" w:rsidRDefault="000C7AC8" w:rsidP="001F691E">
            <w:pPr>
              <w:widowControl w:val="0"/>
              <w:jc w:val="center"/>
              <w:rPr>
                <w:lang w:val="tt-RU"/>
              </w:rPr>
            </w:pPr>
          </w:p>
        </w:tc>
        <w:tc>
          <w:tcPr>
            <w:tcW w:w="2635" w:type="dxa"/>
          </w:tcPr>
          <w:p w:rsidR="000C7AC8" w:rsidRPr="0066133E" w:rsidRDefault="000C7AC8" w:rsidP="001F691E">
            <w:pPr>
              <w:widowControl w:val="0"/>
              <w:jc w:val="center"/>
              <w:rPr>
                <w:lang w:val="tt-RU"/>
              </w:rPr>
            </w:pPr>
          </w:p>
        </w:tc>
        <w:tc>
          <w:tcPr>
            <w:tcW w:w="2635" w:type="dxa"/>
          </w:tcPr>
          <w:p w:rsidR="000C7AC8" w:rsidRPr="0066133E" w:rsidRDefault="000C7AC8" w:rsidP="001F691E">
            <w:pPr>
              <w:widowControl w:val="0"/>
              <w:jc w:val="center"/>
              <w:rPr>
                <w:lang w:val="tt-RU"/>
              </w:rPr>
            </w:pPr>
          </w:p>
        </w:tc>
      </w:tr>
      <w:tr w:rsidR="000C7AC8" w:rsidRPr="0066133E" w:rsidTr="001F691E">
        <w:tc>
          <w:tcPr>
            <w:tcW w:w="2799" w:type="dxa"/>
          </w:tcPr>
          <w:p w:rsidR="000C7AC8" w:rsidRPr="0066133E" w:rsidRDefault="000C7AC8" w:rsidP="001F691E">
            <w:pPr>
              <w:widowControl w:val="0"/>
              <w:jc w:val="center"/>
              <w:rPr>
                <w:lang w:val="tt-RU"/>
              </w:rPr>
            </w:pPr>
          </w:p>
        </w:tc>
        <w:tc>
          <w:tcPr>
            <w:tcW w:w="2635" w:type="dxa"/>
          </w:tcPr>
          <w:p w:rsidR="000C7AC8" w:rsidRPr="0066133E" w:rsidRDefault="000C7AC8" w:rsidP="001F691E">
            <w:pPr>
              <w:widowControl w:val="0"/>
              <w:jc w:val="center"/>
              <w:rPr>
                <w:lang w:val="tt-RU"/>
              </w:rPr>
            </w:pPr>
          </w:p>
        </w:tc>
        <w:tc>
          <w:tcPr>
            <w:tcW w:w="2635" w:type="dxa"/>
          </w:tcPr>
          <w:p w:rsidR="000C7AC8" w:rsidRPr="0066133E" w:rsidRDefault="000C7AC8" w:rsidP="001F691E">
            <w:pPr>
              <w:widowControl w:val="0"/>
              <w:jc w:val="center"/>
              <w:rPr>
                <w:lang w:val="tt-RU"/>
              </w:rPr>
            </w:pPr>
          </w:p>
        </w:tc>
        <w:tc>
          <w:tcPr>
            <w:tcW w:w="2635" w:type="dxa"/>
          </w:tcPr>
          <w:p w:rsidR="000C7AC8" w:rsidRPr="0066133E" w:rsidRDefault="000C7AC8" w:rsidP="001F691E">
            <w:pPr>
              <w:widowControl w:val="0"/>
              <w:jc w:val="center"/>
              <w:rPr>
                <w:lang w:val="tt-RU"/>
              </w:rPr>
            </w:pPr>
          </w:p>
        </w:tc>
      </w:tr>
    </w:tbl>
    <w:p w:rsidR="000C7AC8" w:rsidRDefault="000C7AC8" w:rsidP="00384895"/>
    <w:p w:rsidR="000C7AC8" w:rsidRDefault="000C7AC8" w:rsidP="00384895"/>
    <w:p w:rsidR="000C7AC8" w:rsidRPr="0066133E" w:rsidRDefault="000C7AC8" w:rsidP="0066133E">
      <w:pPr>
        <w:jc w:val="both"/>
        <w:rPr>
          <w:b/>
        </w:rPr>
      </w:pPr>
      <w:r w:rsidRPr="0066133E">
        <w:rPr>
          <w:b/>
          <w:bCs/>
          <w:i/>
          <w:iCs/>
          <w:color w:val="000000"/>
          <w:spacing w:val="1"/>
        </w:rPr>
        <w:t xml:space="preserve">Задание </w:t>
      </w:r>
      <w:r>
        <w:rPr>
          <w:b/>
          <w:bCs/>
          <w:i/>
          <w:iCs/>
          <w:color w:val="000000"/>
          <w:spacing w:val="1"/>
        </w:rPr>
        <w:t>4</w:t>
      </w:r>
      <w:r w:rsidRPr="0066133E">
        <w:rPr>
          <w:b/>
          <w:bCs/>
          <w:i/>
          <w:iCs/>
          <w:color w:val="000000"/>
          <w:spacing w:val="1"/>
        </w:rPr>
        <w:t>.</w:t>
      </w:r>
      <w:r w:rsidRPr="0066133E">
        <w:rPr>
          <w:b/>
          <w:color w:val="000000"/>
          <w:spacing w:val="3"/>
        </w:rPr>
        <w:t>Что объединяет понятия, события, имена образующие каждый из предста</w:t>
      </w:r>
      <w:r w:rsidRPr="0066133E">
        <w:rPr>
          <w:b/>
          <w:color w:val="000000"/>
          <w:spacing w:val="3"/>
        </w:rPr>
        <w:t>в</w:t>
      </w:r>
      <w:r w:rsidRPr="0066133E">
        <w:rPr>
          <w:b/>
          <w:color w:val="000000"/>
          <w:spacing w:val="3"/>
        </w:rPr>
        <w:t>ленных рядов? Дайте краткий ответ (2 балла за каждое задание, максимальный балл – 8):</w:t>
      </w:r>
    </w:p>
    <w:p w:rsidR="000C7AC8" w:rsidRPr="0066133E" w:rsidRDefault="000C7AC8" w:rsidP="0066133E">
      <w:pPr>
        <w:jc w:val="both"/>
      </w:pPr>
    </w:p>
    <w:p w:rsidR="000C7AC8" w:rsidRPr="0066133E" w:rsidRDefault="000C7AC8" w:rsidP="0066133E">
      <w:pPr>
        <w:jc w:val="both"/>
      </w:pPr>
      <w:r>
        <w:rPr>
          <w:b/>
        </w:rPr>
        <w:t>4</w:t>
      </w:r>
      <w:r w:rsidRPr="0066133E">
        <w:rPr>
          <w:b/>
        </w:rPr>
        <w:t>.1.</w:t>
      </w:r>
      <w:r w:rsidRPr="0066133E">
        <w:t xml:space="preserve"> Закуп, рядович, холоп, смерд.</w:t>
      </w:r>
    </w:p>
    <w:p w:rsidR="000C7AC8" w:rsidRPr="0066133E" w:rsidRDefault="000C7AC8" w:rsidP="0066133E">
      <w:pPr>
        <w:jc w:val="both"/>
      </w:pPr>
    </w:p>
    <w:p w:rsidR="000C7AC8" w:rsidRPr="0066133E" w:rsidRDefault="000C7AC8" w:rsidP="0066133E">
      <w:pPr>
        <w:jc w:val="both"/>
      </w:pPr>
      <w:r w:rsidRPr="0066133E">
        <w:rPr>
          <w:i/>
        </w:rPr>
        <w:t>Ответ</w:t>
      </w:r>
      <w:r w:rsidRPr="0066133E">
        <w:t xml:space="preserve"> _____________________________________________________________________</w:t>
      </w:r>
    </w:p>
    <w:p w:rsidR="000C7AC8" w:rsidRPr="0066133E" w:rsidRDefault="000C7AC8" w:rsidP="0066133E">
      <w:pPr>
        <w:jc w:val="both"/>
      </w:pPr>
    </w:p>
    <w:p w:rsidR="000C7AC8" w:rsidRPr="0066133E" w:rsidRDefault="000C7AC8" w:rsidP="0066133E">
      <w:pPr>
        <w:jc w:val="both"/>
      </w:pPr>
      <w:r>
        <w:rPr>
          <w:b/>
        </w:rPr>
        <w:t>4</w:t>
      </w:r>
      <w:r w:rsidRPr="0066133E">
        <w:rPr>
          <w:b/>
        </w:rPr>
        <w:t>.2.</w:t>
      </w:r>
      <w:r w:rsidRPr="0066133E">
        <w:t xml:space="preserve"> Стефан Баторий, Андрей Курбский, Иван </w:t>
      </w:r>
      <w:r w:rsidRPr="0066133E">
        <w:rPr>
          <w:lang w:val="en-US"/>
        </w:rPr>
        <w:t>IV</w:t>
      </w:r>
      <w:r w:rsidRPr="0066133E">
        <w:t xml:space="preserve"> Грозный</w:t>
      </w:r>
    </w:p>
    <w:p w:rsidR="000C7AC8" w:rsidRPr="0066133E" w:rsidRDefault="000C7AC8" w:rsidP="0066133E">
      <w:pPr>
        <w:jc w:val="both"/>
      </w:pPr>
    </w:p>
    <w:p w:rsidR="000C7AC8" w:rsidRPr="0066133E" w:rsidRDefault="000C7AC8" w:rsidP="0066133E">
      <w:pPr>
        <w:jc w:val="both"/>
      </w:pPr>
      <w:r w:rsidRPr="0066133E">
        <w:rPr>
          <w:i/>
        </w:rPr>
        <w:t>Ответ</w:t>
      </w:r>
      <w:r w:rsidRPr="0066133E">
        <w:t xml:space="preserve"> _____________________________________________________________________</w:t>
      </w:r>
    </w:p>
    <w:p w:rsidR="000C7AC8" w:rsidRPr="0066133E" w:rsidRDefault="000C7AC8" w:rsidP="0066133E">
      <w:pPr>
        <w:jc w:val="both"/>
      </w:pPr>
    </w:p>
    <w:p w:rsidR="000C7AC8" w:rsidRPr="0066133E" w:rsidRDefault="000C7AC8" w:rsidP="0066133E">
      <w:pPr>
        <w:jc w:val="both"/>
      </w:pPr>
      <w:r>
        <w:rPr>
          <w:b/>
        </w:rPr>
        <w:t>4</w:t>
      </w:r>
      <w:r w:rsidRPr="0066133E">
        <w:rPr>
          <w:b/>
        </w:rPr>
        <w:t>.3.</w:t>
      </w:r>
      <w:r w:rsidRPr="0066133E">
        <w:t xml:space="preserve"> Постройка белокаменного кремля; сражение на реке Воже; передача сыну великокняжеск</w:t>
      </w:r>
      <w:r w:rsidRPr="0066133E">
        <w:t>о</w:t>
      </w:r>
      <w:r w:rsidRPr="0066133E">
        <w:t>го престола как вотчины</w:t>
      </w:r>
    </w:p>
    <w:p w:rsidR="000C7AC8" w:rsidRPr="0066133E" w:rsidRDefault="000C7AC8" w:rsidP="0066133E">
      <w:pPr>
        <w:jc w:val="both"/>
      </w:pPr>
    </w:p>
    <w:p w:rsidR="000C7AC8" w:rsidRPr="0066133E" w:rsidRDefault="000C7AC8" w:rsidP="0066133E">
      <w:pPr>
        <w:jc w:val="both"/>
      </w:pPr>
      <w:r w:rsidRPr="0066133E">
        <w:rPr>
          <w:i/>
        </w:rPr>
        <w:t>Ответ</w:t>
      </w:r>
      <w:r w:rsidRPr="0066133E">
        <w:t xml:space="preserve"> _____________________________________________________________________</w:t>
      </w:r>
    </w:p>
    <w:p w:rsidR="000C7AC8" w:rsidRDefault="000C7AC8" w:rsidP="00384895"/>
    <w:p w:rsidR="000C7AC8" w:rsidRPr="00765D44" w:rsidRDefault="000C7AC8" w:rsidP="00765D44">
      <w:pPr>
        <w:jc w:val="both"/>
        <w:rPr>
          <w:b/>
        </w:rPr>
      </w:pPr>
      <w:r w:rsidRPr="00765D44">
        <w:rPr>
          <w:b/>
          <w:bCs/>
          <w:i/>
          <w:iCs/>
          <w:color w:val="000000"/>
          <w:spacing w:val="1"/>
        </w:rPr>
        <w:t>Задание 5.</w:t>
      </w:r>
      <w:r w:rsidRPr="00765D44">
        <w:rPr>
          <w:b/>
          <w:color w:val="000000"/>
          <w:spacing w:val="3"/>
        </w:rPr>
        <w:t>Установите соответствия. Запишите в таблицу выбранные цифры под соо</w:t>
      </w:r>
      <w:r w:rsidRPr="00765D44">
        <w:rPr>
          <w:b/>
          <w:color w:val="000000"/>
          <w:spacing w:val="3"/>
        </w:rPr>
        <w:t>т</w:t>
      </w:r>
      <w:r w:rsidRPr="00765D44">
        <w:rPr>
          <w:b/>
          <w:color w:val="000000"/>
          <w:spacing w:val="3"/>
        </w:rPr>
        <w:t>ветствующими буквами. (</w:t>
      </w:r>
      <w:r>
        <w:rPr>
          <w:b/>
          <w:color w:val="000000"/>
          <w:spacing w:val="3"/>
        </w:rPr>
        <w:t>3</w:t>
      </w:r>
      <w:r w:rsidRPr="00765D44">
        <w:rPr>
          <w:b/>
          <w:color w:val="000000"/>
          <w:spacing w:val="3"/>
        </w:rPr>
        <w:t xml:space="preserve"> балл</w:t>
      </w:r>
      <w:r>
        <w:rPr>
          <w:b/>
          <w:color w:val="000000"/>
          <w:spacing w:val="3"/>
        </w:rPr>
        <w:t>а</w:t>
      </w:r>
      <w:r w:rsidRPr="00765D44">
        <w:rPr>
          <w:b/>
          <w:color w:val="000000"/>
          <w:spacing w:val="3"/>
        </w:rPr>
        <w:t xml:space="preserve"> за каждую правильно указанную цифру, максимал</w:t>
      </w:r>
      <w:r w:rsidRPr="00765D44">
        <w:rPr>
          <w:b/>
          <w:color w:val="000000"/>
          <w:spacing w:val="3"/>
        </w:rPr>
        <w:t>ь</w:t>
      </w:r>
      <w:r w:rsidRPr="00765D44">
        <w:rPr>
          <w:b/>
          <w:color w:val="000000"/>
          <w:spacing w:val="3"/>
        </w:rPr>
        <w:t>ный балл - 15):</w:t>
      </w:r>
    </w:p>
    <w:p w:rsidR="000C7AC8" w:rsidRPr="00765D44" w:rsidRDefault="000C7AC8" w:rsidP="00765D44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5940"/>
        <w:gridCol w:w="360"/>
        <w:gridCol w:w="3240"/>
      </w:tblGrid>
      <w:tr w:rsidR="000C7AC8" w:rsidRPr="00765D44" w:rsidTr="00765D44">
        <w:tc>
          <w:tcPr>
            <w:tcW w:w="468" w:type="dxa"/>
          </w:tcPr>
          <w:p w:rsidR="000C7AC8" w:rsidRPr="00765D44" w:rsidRDefault="000C7AC8" w:rsidP="00765D44">
            <w:pPr>
              <w:jc w:val="both"/>
            </w:pPr>
            <w:r w:rsidRPr="00765D44">
              <w:t>А.</w:t>
            </w:r>
          </w:p>
        </w:tc>
        <w:tc>
          <w:tcPr>
            <w:tcW w:w="5940" w:type="dxa"/>
          </w:tcPr>
          <w:p w:rsidR="000C7AC8" w:rsidRPr="00765D44" w:rsidRDefault="000C7AC8" w:rsidP="00765D44">
            <w:pPr>
              <w:jc w:val="both"/>
              <w:rPr>
                <w:shd w:val="clear" w:color="auto" w:fill="FBFBFB"/>
              </w:rPr>
            </w:pPr>
            <w:r w:rsidRPr="00765D44">
              <w:rPr>
                <w:shd w:val="clear" w:color="auto" w:fill="FBFBFB"/>
              </w:rPr>
              <w:t>Как пришла сюда мать великого князя, великая княг</w:t>
            </w:r>
            <w:r w:rsidRPr="00765D44">
              <w:rPr>
                <w:shd w:val="clear" w:color="auto" w:fill="FBFBFB"/>
              </w:rPr>
              <w:t>и</w:t>
            </w:r>
            <w:r w:rsidRPr="00765D44">
              <w:rPr>
                <w:shd w:val="clear" w:color="auto" w:fill="FBFBFB"/>
              </w:rPr>
              <w:t>ня София, с вашими греками, так наша земля и зам</w:t>
            </w:r>
            <w:r w:rsidRPr="00765D44">
              <w:rPr>
                <w:shd w:val="clear" w:color="auto" w:fill="FBFBFB"/>
              </w:rPr>
              <w:t>е</w:t>
            </w:r>
            <w:r w:rsidRPr="00765D44">
              <w:rPr>
                <w:shd w:val="clear" w:color="auto" w:fill="FBFBFB"/>
              </w:rPr>
              <w:t>шалась, и пришли нестроения великие, как и у вас в Цареграде при ваших царях.</w:t>
            </w:r>
          </w:p>
          <w:p w:rsidR="000C7AC8" w:rsidRPr="00765D44" w:rsidRDefault="000C7AC8" w:rsidP="00765D44">
            <w:pPr>
              <w:jc w:val="both"/>
            </w:pPr>
          </w:p>
        </w:tc>
        <w:tc>
          <w:tcPr>
            <w:tcW w:w="360" w:type="dxa"/>
            <w:vMerge w:val="restart"/>
          </w:tcPr>
          <w:p w:rsidR="000C7AC8" w:rsidRPr="00765D44" w:rsidRDefault="000C7AC8" w:rsidP="00765D44">
            <w:pPr>
              <w:jc w:val="both"/>
            </w:pPr>
          </w:p>
        </w:tc>
        <w:tc>
          <w:tcPr>
            <w:tcW w:w="3240" w:type="dxa"/>
            <w:vMerge w:val="restart"/>
          </w:tcPr>
          <w:p w:rsidR="000C7AC8" w:rsidRPr="00765D44" w:rsidRDefault="000C7AC8" w:rsidP="00765D44">
            <w:r w:rsidRPr="00765D44">
              <w:t>1) Речь князя Святослава п</w:t>
            </w:r>
            <w:r w:rsidRPr="00765D44">
              <w:t>е</w:t>
            </w:r>
            <w:r w:rsidRPr="00765D44">
              <w:t>ред битвой с греками</w:t>
            </w:r>
          </w:p>
          <w:p w:rsidR="000C7AC8" w:rsidRPr="00765D44" w:rsidRDefault="000C7AC8" w:rsidP="00765D44"/>
          <w:p w:rsidR="000C7AC8" w:rsidRPr="00765D44" w:rsidRDefault="000C7AC8" w:rsidP="00765D44">
            <w:r w:rsidRPr="00765D44">
              <w:t>2) Предсмертные слова князя Василия Васильевича</w:t>
            </w:r>
          </w:p>
          <w:p w:rsidR="000C7AC8" w:rsidRPr="00765D44" w:rsidRDefault="000C7AC8" w:rsidP="00765D44"/>
          <w:p w:rsidR="000C7AC8" w:rsidRPr="00765D44" w:rsidRDefault="000C7AC8" w:rsidP="00765D44">
            <w:r w:rsidRPr="00765D44">
              <w:t>3) Боярин Берсений в обр</w:t>
            </w:r>
            <w:r w:rsidRPr="00765D44">
              <w:t>а</w:t>
            </w:r>
            <w:r w:rsidRPr="00765D44">
              <w:t>щении к Максиму Греку</w:t>
            </w:r>
          </w:p>
          <w:p w:rsidR="000C7AC8" w:rsidRPr="00765D44" w:rsidRDefault="000C7AC8" w:rsidP="00765D44"/>
          <w:p w:rsidR="000C7AC8" w:rsidRPr="00765D44" w:rsidRDefault="000C7AC8" w:rsidP="00765D44">
            <w:r w:rsidRPr="00765D44">
              <w:t>4) Князь Юрий Долгорукий о начале раздробленности на Руси</w:t>
            </w:r>
          </w:p>
          <w:p w:rsidR="000C7AC8" w:rsidRPr="00765D44" w:rsidRDefault="000C7AC8" w:rsidP="00765D44"/>
          <w:p w:rsidR="000C7AC8" w:rsidRPr="00765D44" w:rsidRDefault="000C7AC8" w:rsidP="00765D44">
            <w:r w:rsidRPr="00765D44">
              <w:t>5) Слова Дмитрия Шемяки во время феодальной войны</w:t>
            </w:r>
          </w:p>
          <w:p w:rsidR="000C7AC8" w:rsidRPr="00765D44" w:rsidRDefault="000C7AC8" w:rsidP="00765D44"/>
          <w:p w:rsidR="000C7AC8" w:rsidRPr="00765D44" w:rsidRDefault="000C7AC8" w:rsidP="00765D44">
            <w:r w:rsidRPr="00765D44">
              <w:t>6) Воеводы после привед</w:t>
            </w:r>
            <w:r w:rsidRPr="00765D44">
              <w:t>е</w:t>
            </w:r>
            <w:r w:rsidRPr="00765D44">
              <w:t>ния к присяге чувашей, м</w:t>
            </w:r>
            <w:r w:rsidRPr="00765D44">
              <w:t>а</w:t>
            </w:r>
            <w:r w:rsidRPr="00765D44">
              <w:t>рийцев и мордвы перед вз</w:t>
            </w:r>
            <w:r w:rsidRPr="00765D44">
              <w:t>я</w:t>
            </w:r>
            <w:r w:rsidRPr="00765D44">
              <w:t>тием Казани</w:t>
            </w:r>
          </w:p>
        </w:tc>
      </w:tr>
      <w:tr w:rsidR="000C7AC8" w:rsidRPr="00765D44" w:rsidTr="00765D44">
        <w:tc>
          <w:tcPr>
            <w:tcW w:w="468" w:type="dxa"/>
          </w:tcPr>
          <w:p w:rsidR="000C7AC8" w:rsidRPr="00765D44" w:rsidRDefault="000C7AC8" w:rsidP="00765D44">
            <w:pPr>
              <w:jc w:val="both"/>
            </w:pPr>
            <w:r w:rsidRPr="00765D44">
              <w:t>Б.</w:t>
            </w:r>
          </w:p>
        </w:tc>
        <w:tc>
          <w:tcPr>
            <w:tcW w:w="5940" w:type="dxa"/>
          </w:tcPr>
          <w:p w:rsidR="000C7AC8" w:rsidRPr="00765D44" w:rsidRDefault="000C7AC8" w:rsidP="00765D44">
            <w:pPr>
              <w:jc w:val="both"/>
              <w:rPr>
                <w:shd w:val="clear" w:color="auto" w:fill="FFFFFF"/>
              </w:rPr>
            </w:pPr>
            <w:r w:rsidRPr="00765D44">
              <w:rPr>
                <w:shd w:val="clear" w:color="auto" w:fill="FFFFFF"/>
              </w:rPr>
              <w:t>Так не посрамим земли Русской, но ляжем здесь к</w:t>
            </w:r>
            <w:r w:rsidRPr="00765D44">
              <w:rPr>
                <w:shd w:val="clear" w:color="auto" w:fill="FFFFFF"/>
              </w:rPr>
              <w:t>о</w:t>
            </w:r>
            <w:r w:rsidRPr="00765D44">
              <w:rPr>
                <w:shd w:val="clear" w:color="auto" w:fill="FFFFFF"/>
              </w:rPr>
              <w:t>стьми, ибо мертвые сраму не имут.</w:t>
            </w:r>
          </w:p>
          <w:p w:rsidR="000C7AC8" w:rsidRPr="00765D44" w:rsidRDefault="000C7AC8" w:rsidP="00765D44">
            <w:pPr>
              <w:jc w:val="both"/>
            </w:pPr>
          </w:p>
        </w:tc>
        <w:tc>
          <w:tcPr>
            <w:tcW w:w="360" w:type="dxa"/>
            <w:vMerge/>
          </w:tcPr>
          <w:p w:rsidR="000C7AC8" w:rsidRPr="00765D44" w:rsidRDefault="000C7AC8" w:rsidP="00765D44">
            <w:pPr>
              <w:jc w:val="both"/>
            </w:pPr>
          </w:p>
        </w:tc>
        <w:tc>
          <w:tcPr>
            <w:tcW w:w="3240" w:type="dxa"/>
            <w:vMerge/>
          </w:tcPr>
          <w:p w:rsidR="000C7AC8" w:rsidRPr="00765D44" w:rsidRDefault="000C7AC8" w:rsidP="00765D44">
            <w:pPr>
              <w:jc w:val="both"/>
            </w:pPr>
          </w:p>
        </w:tc>
      </w:tr>
      <w:tr w:rsidR="000C7AC8" w:rsidRPr="00765D44" w:rsidTr="00765D44">
        <w:tc>
          <w:tcPr>
            <w:tcW w:w="468" w:type="dxa"/>
          </w:tcPr>
          <w:p w:rsidR="000C7AC8" w:rsidRPr="00765D44" w:rsidRDefault="000C7AC8" w:rsidP="00765D44">
            <w:pPr>
              <w:jc w:val="both"/>
            </w:pPr>
            <w:r w:rsidRPr="00765D44">
              <w:t>В.</w:t>
            </w:r>
          </w:p>
        </w:tc>
        <w:tc>
          <w:tcPr>
            <w:tcW w:w="5940" w:type="dxa"/>
          </w:tcPr>
          <w:p w:rsidR="000C7AC8" w:rsidRPr="00765D44" w:rsidRDefault="000C7AC8" w:rsidP="00765D44">
            <w:pPr>
              <w:jc w:val="both"/>
              <w:rPr>
                <w:shd w:val="clear" w:color="auto" w:fill="FBFBFB"/>
              </w:rPr>
            </w:pPr>
            <w:r w:rsidRPr="00765D44">
              <w:rPr>
                <w:shd w:val="clear" w:color="auto" w:fill="FBFBFB"/>
              </w:rPr>
              <w:t>Вы государю присягнули, так ступайте покажите свою правду государю, воюйте его недруга.</w:t>
            </w:r>
          </w:p>
          <w:p w:rsidR="000C7AC8" w:rsidRPr="00765D44" w:rsidRDefault="000C7AC8" w:rsidP="00765D44">
            <w:pPr>
              <w:jc w:val="both"/>
            </w:pPr>
          </w:p>
        </w:tc>
        <w:tc>
          <w:tcPr>
            <w:tcW w:w="360" w:type="dxa"/>
            <w:vMerge/>
          </w:tcPr>
          <w:p w:rsidR="000C7AC8" w:rsidRPr="00765D44" w:rsidRDefault="000C7AC8" w:rsidP="00765D44">
            <w:pPr>
              <w:jc w:val="both"/>
            </w:pPr>
          </w:p>
        </w:tc>
        <w:tc>
          <w:tcPr>
            <w:tcW w:w="3240" w:type="dxa"/>
            <w:vMerge/>
          </w:tcPr>
          <w:p w:rsidR="000C7AC8" w:rsidRPr="00765D44" w:rsidRDefault="000C7AC8" w:rsidP="00765D44">
            <w:pPr>
              <w:jc w:val="both"/>
            </w:pPr>
          </w:p>
        </w:tc>
      </w:tr>
      <w:tr w:rsidR="000C7AC8" w:rsidRPr="00765D44" w:rsidTr="00765D44">
        <w:tc>
          <w:tcPr>
            <w:tcW w:w="468" w:type="dxa"/>
          </w:tcPr>
          <w:p w:rsidR="000C7AC8" w:rsidRPr="00765D44" w:rsidRDefault="000C7AC8" w:rsidP="00765D44">
            <w:pPr>
              <w:jc w:val="both"/>
            </w:pPr>
            <w:r w:rsidRPr="00765D44">
              <w:t>Г.</w:t>
            </w:r>
          </w:p>
        </w:tc>
        <w:tc>
          <w:tcPr>
            <w:tcW w:w="5940" w:type="dxa"/>
          </w:tcPr>
          <w:p w:rsidR="000C7AC8" w:rsidRPr="00765D44" w:rsidRDefault="000C7AC8" w:rsidP="00765D44">
            <w:pPr>
              <w:jc w:val="both"/>
              <w:rPr>
                <w:shd w:val="clear" w:color="auto" w:fill="FBFBFB"/>
              </w:rPr>
            </w:pPr>
            <w:r w:rsidRPr="00765D44">
              <w:rPr>
                <w:shd w:val="clear" w:color="auto" w:fill="FBFBFB"/>
              </w:rPr>
              <w:t>Зачем привел татар на Русскую землю и города с в</w:t>
            </w:r>
            <w:r w:rsidRPr="00765D44">
              <w:rPr>
                <w:shd w:val="clear" w:color="auto" w:fill="FBFBFB"/>
              </w:rPr>
              <w:t>о</w:t>
            </w:r>
            <w:r w:rsidRPr="00765D44">
              <w:rPr>
                <w:shd w:val="clear" w:color="auto" w:fill="FBFBFB"/>
              </w:rPr>
              <w:t>лостями отдал им в кормление? Татар и речь их л</w:t>
            </w:r>
            <w:r w:rsidRPr="00765D44">
              <w:rPr>
                <w:shd w:val="clear" w:color="auto" w:fill="FBFBFB"/>
              </w:rPr>
              <w:t>ю</w:t>
            </w:r>
            <w:r w:rsidRPr="00765D44">
              <w:rPr>
                <w:shd w:val="clear" w:color="auto" w:fill="FBFBFB"/>
              </w:rPr>
              <w:t>бишь сверх меры, а христиан томишь без милости; з</w:t>
            </w:r>
            <w:r w:rsidRPr="00765D44">
              <w:rPr>
                <w:shd w:val="clear" w:color="auto" w:fill="FBFBFB"/>
              </w:rPr>
              <w:t>о</w:t>
            </w:r>
            <w:r w:rsidRPr="00765D44">
              <w:rPr>
                <w:shd w:val="clear" w:color="auto" w:fill="FBFBFB"/>
              </w:rPr>
              <w:t>лото, серебро и всякое имение отдаешь татарам, нак</w:t>
            </w:r>
            <w:r w:rsidRPr="00765D44">
              <w:rPr>
                <w:shd w:val="clear" w:color="auto" w:fill="FBFBFB"/>
              </w:rPr>
              <w:t>о</w:t>
            </w:r>
            <w:r w:rsidRPr="00765D44">
              <w:rPr>
                <w:shd w:val="clear" w:color="auto" w:fill="FBFBFB"/>
              </w:rPr>
              <w:t>нец, зачем ослепил князя Василия Юрьевича?</w:t>
            </w:r>
          </w:p>
          <w:p w:rsidR="000C7AC8" w:rsidRPr="00765D44" w:rsidRDefault="000C7AC8" w:rsidP="00765D44">
            <w:pPr>
              <w:jc w:val="both"/>
            </w:pPr>
          </w:p>
        </w:tc>
        <w:tc>
          <w:tcPr>
            <w:tcW w:w="360" w:type="dxa"/>
            <w:vMerge/>
          </w:tcPr>
          <w:p w:rsidR="000C7AC8" w:rsidRPr="00765D44" w:rsidRDefault="000C7AC8" w:rsidP="00765D44">
            <w:pPr>
              <w:jc w:val="both"/>
            </w:pPr>
          </w:p>
        </w:tc>
        <w:tc>
          <w:tcPr>
            <w:tcW w:w="3240" w:type="dxa"/>
            <w:vMerge/>
          </w:tcPr>
          <w:p w:rsidR="000C7AC8" w:rsidRPr="00765D44" w:rsidRDefault="000C7AC8" w:rsidP="00765D44">
            <w:pPr>
              <w:jc w:val="both"/>
            </w:pPr>
          </w:p>
        </w:tc>
      </w:tr>
      <w:tr w:rsidR="000C7AC8" w:rsidRPr="00765D44" w:rsidTr="00765D44">
        <w:tc>
          <w:tcPr>
            <w:tcW w:w="468" w:type="dxa"/>
          </w:tcPr>
          <w:p w:rsidR="000C7AC8" w:rsidRPr="00765D44" w:rsidRDefault="000C7AC8" w:rsidP="00765D44">
            <w:pPr>
              <w:jc w:val="both"/>
            </w:pPr>
            <w:r w:rsidRPr="00765D44">
              <w:t>Д.</w:t>
            </w:r>
          </w:p>
        </w:tc>
        <w:tc>
          <w:tcPr>
            <w:tcW w:w="5940" w:type="dxa"/>
          </w:tcPr>
          <w:p w:rsidR="000C7AC8" w:rsidRPr="00765D44" w:rsidRDefault="000C7AC8" w:rsidP="00765D44">
            <w:pPr>
              <w:jc w:val="both"/>
            </w:pPr>
            <w:r w:rsidRPr="00765D44">
              <w:rPr>
                <w:shd w:val="clear" w:color="auto" w:fill="FBFBFB"/>
              </w:rPr>
              <w:t>А ты бы, князь Михайло Глинский, за моего сына, в</w:t>
            </w:r>
            <w:r w:rsidRPr="00765D44">
              <w:rPr>
                <w:shd w:val="clear" w:color="auto" w:fill="FBFBFB"/>
              </w:rPr>
              <w:t>е</w:t>
            </w:r>
            <w:r w:rsidRPr="00765D44">
              <w:rPr>
                <w:shd w:val="clear" w:color="auto" w:fill="FBFBFB"/>
              </w:rPr>
              <w:t>ликого князя Ивана, за мою великую княгиню Елену и за моего сына, князя Юрья, кровь свою пролил и тело свое на раздробление дал.</w:t>
            </w:r>
          </w:p>
        </w:tc>
        <w:tc>
          <w:tcPr>
            <w:tcW w:w="360" w:type="dxa"/>
            <w:vMerge/>
          </w:tcPr>
          <w:p w:rsidR="000C7AC8" w:rsidRPr="00765D44" w:rsidRDefault="000C7AC8" w:rsidP="00765D44">
            <w:pPr>
              <w:jc w:val="both"/>
            </w:pPr>
          </w:p>
        </w:tc>
        <w:tc>
          <w:tcPr>
            <w:tcW w:w="3240" w:type="dxa"/>
            <w:vMerge/>
          </w:tcPr>
          <w:p w:rsidR="000C7AC8" w:rsidRPr="00765D44" w:rsidRDefault="000C7AC8" w:rsidP="00765D44">
            <w:pPr>
              <w:jc w:val="both"/>
            </w:pPr>
          </w:p>
        </w:tc>
      </w:tr>
      <w:tr w:rsidR="000C7AC8" w:rsidRPr="00765D44" w:rsidTr="00765D44">
        <w:tc>
          <w:tcPr>
            <w:tcW w:w="468" w:type="dxa"/>
          </w:tcPr>
          <w:p w:rsidR="000C7AC8" w:rsidRPr="00765D44" w:rsidRDefault="000C7AC8" w:rsidP="00765D44">
            <w:pPr>
              <w:jc w:val="both"/>
            </w:pPr>
          </w:p>
        </w:tc>
        <w:tc>
          <w:tcPr>
            <w:tcW w:w="5940" w:type="dxa"/>
          </w:tcPr>
          <w:p w:rsidR="000C7AC8" w:rsidRPr="00765D44" w:rsidRDefault="000C7AC8" w:rsidP="00765D44">
            <w:pPr>
              <w:jc w:val="both"/>
            </w:pPr>
          </w:p>
        </w:tc>
        <w:tc>
          <w:tcPr>
            <w:tcW w:w="360" w:type="dxa"/>
            <w:vMerge/>
          </w:tcPr>
          <w:p w:rsidR="000C7AC8" w:rsidRPr="00765D44" w:rsidRDefault="000C7AC8" w:rsidP="00765D44">
            <w:pPr>
              <w:jc w:val="both"/>
            </w:pPr>
          </w:p>
        </w:tc>
        <w:tc>
          <w:tcPr>
            <w:tcW w:w="3240" w:type="dxa"/>
            <w:vMerge/>
          </w:tcPr>
          <w:p w:rsidR="000C7AC8" w:rsidRPr="00765D44" w:rsidRDefault="000C7AC8" w:rsidP="00765D44">
            <w:pPr>
              <w:jc w:val="both"/>
            </w:pPr>
          </w:p>
        </w:tc>
      </w:tr>
    </w:tbl>
    <w:p w:rsidR="000C7AC8" w:rsidRPr="00765D44" w:rsidRDefault="000C7AC8" w:rsidP="00765D44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95"/>
        <w:gridCol w:w="1595"/>
        <w:gridCol w:w="1595"/>
        <w:gridCol w:w="1595"/>
        <w:gridCol w:w="1596"/>
      </w:tblGrid>
      <w:tr w:rsidR="000C7AC8" w:rsidRPr="00765D44" w:rsidTr="00317AAB">
        <w:tc>
          <w:tcPr>
            <w:tcW w:w="1595" w:type="dxa"/>
          </w:tcPr>
          <w:p w:rsidR="000C7AC8" w:rsidRPr="00765D44" w:rsidRDefault="000C7AC8" w:rsidP="00765D44">
            <w:pPr>
              <w:jc w:val="center"/>
              <w:rPr>
                <w:b/>
              </w:rPr>
            </w:pPr>
            <w:r w:rsidRPr="00765D44">
              <w:rPr>
                <w:b/>
              </w:rPr>
              <w:t>А</w:t>
            </w:r>
          </w:p>
        </w:tc>
        <w:tc>
          <w:tcPr>
            <w:tcW w:w="1595" w:type="dxa"/>
          </w:tcPr>
          <w:p w:rsidR="000C7AC8" w:rsidRPr="00765D44" w:rsidRDefault="000C7AC8" w:rsidP="00765D44">
            <w:pPr>
              <w:jc w:val="center"/>
              <w:rPr>
                <w:b/>
              </w:rPr>
            </w:pPr>
            <w:r w:rsidRPr="00765D44">
              <w:rPr>
                <w:b/>
              </w:rPr>
              <w:t>Б</w:t>
            </w:r>
          </w:p>
        </w:tc>
        <w:tc>
          <w:tcPr>
            <w:tcW w:w="1595" w:type="dxa"/>
          </w:tcPr>
          <w:p w:rsidR="000C7AC8" w:rsidRPr="00765D44" w:rsidRDefault="000C7AC8" w:rsidP="00765D44">
            <w:pPr>
              <w:jc w:val="center"/>
              <w:rPr>
                <w:b/>
              </w:rPr>
            </w:pPr>
            <w:r w:rsidRPr="00765D44">
              <w:rPr>
                <w:b/>
              </w:rPr>
              <w:t>В</w:t>
            </w:r>
          </w:p>
        </w:tc>
        <w:tc>
          <w:tcPr>
            <w:tcW w:w="1595" w:type="dxa"/>
          </w:tcPr>
          <w:p w:rsidR="000C7AC8" w:rsidRPr="00765D44" w:rsidRDefault="000C7AC8" w:rsidP="00765D44">
            <w:pPr>
              <w:jc w:val="center"/>
              <w:rPr>
                <w:b/>
              </w:rPr>
            </w:pPr>
            <w:r w:rsidRPr="00765D44">
              <w:rPr>
                <w:b/>
              </w:rPr>
              <w:t>Г</w:t>
            </w:r>
          </w:p>
        </w:tc>
        <w:tc>
          <w:tcPr>
            <w:tcW w:w="1596" w:type="dxa"/>
          </w:tcPr>
          <w:p w:rsidR="000C7AC8" w:rsidRPr="00765D44" w:rsidRDefault="000C7AC8" w:rsidP="00765D44">
            <w:pPr>
              <w:jc w:val="center"/>
              <w:rPr>
                <w:b/>
              </w:rPr>
            </w:pPr>
            <w:r w:rsidRPr="00765D44">
              <w:rPr>
                <w:b/>
              </w:rPr>
              <w:t>Д</w:t>
            </w:r>
          </w:p>
        </w:tc>
      </w:tr>
      <w:tr w:rsidR="000C7AC8" w:rsidRPr="00765D44" w:rsidTr="00317AAB">
        <w:trPr>
          <w:trHeight w:val="397"/>
        </w:trPr>
        <w:tc>
          <w:tcPr>
            <w:tcW w:w="1595" w:type="dxa"/>
          </w:tcPr>
          <w:p w:rsidR="000C7AC8" w:rsidRPr="00765D44" w:rsidRDefault="000C7AC8" w:rsidP="00765D44">
            <w:pPr>
              <w:jc w:val="center"/>
            </w:pPr>
          </w:p>
        </w:tc>
        <w:tc>
          <w:tcPr>
            <w:tcW w:w="1595" w:type="dxa"/>
          </w:tcPr>
          <w:p w:rsidR="000C7AC8" w:rsidRPr="00765D44" w:rsidRDefault="000C7AC8" w:rsidP="00765D44">
            <w:pPr>
              <w:jc w:val="center"/>
            </w:pPr>
          </w:p>
        </w:tc>
        <w:tc>
          <w:tcPr>
            <w:tcW w:w="1595" w:type="dxa"/>
          </w:tcPr>
          <w:p w:rsidR="000C7AC8" w:rsidRPr="00765D44" w:rsidRDefault="000C7AC8" w:rsidP="00765D44">
            <w:pPr>
              <w:jc w:val="center"/>
            </w:pPr>
          </w:p>
        </w:tc>
        <w:tc>
          <w:tcPr>
            <w:tcW w:w="1595" w:type="dxa"/>
          </w:tcPr>
          <w:p w:rsidR="000C7AC8" w:rsidRPr="00765D44" w:rsidRDefault="000C7AC8" w:rsidP="00765D44">
            <w:pPr>
              <w:jc w:val="center"/>
            </w:pPr>
          </w:p>
        </w:tc>
        <w:tc>
          <w:tcPr>
            <w:tcW w:w="1596" w:type="dxa"/>
          </w:tcPr>
          <w:p w:rsidR="000C7AC8" w:rsidRPr="00765D44" w:rsidRDefault="000C7AC8" w:rsidP="00765D44">
            <w:pPr>
              <w:jc w:val="center"/>
            </w:pPr>
          </w:p>
        </w:tc>
      </w:tr>
    </w:tbl>
    <w:p w:rsidR="000C7AC8" w:rsidRDefault="000C7AC8" w:rsidP="00384895"/>
    <w:p w:rsidR="000C7AC8" w:rsidRDefault="000C7AC8" w:rsidP="00384895"/>
    <w:p w:rsidR="000C7AC8" w:rsidRPr="00ED46AD" w:rsidRDefault="000C7AC8" w:rsidP="00ED46AD">
      <w:pPr>
        <w:autoSpaceDE w:val="0"/>
        <w:autoSpaceDN w:val="0"/>
        <w:adjustRightInd w:val="0"/>
        <w:jc w:val="both"/>
        <w:rPr>
          <w:b/>
          <w:spacing w:val="4"/>
        </w:rPr>
      </w:pPr>
      <w:r w:rsidRPr="00ED46AD">
        <w:rPr>
          <w:b/>
          <w:bCs/>
          <w:i/>
          <w:iCs/>
          <w:spacing w:val="4"/>
        </w:rPr>
        <w:t xml:space="preserve">Задание </w:t>
      </w:r>
      <w:r>
        <w:rPr>
          <w:b/>
          <w:bCs/>
          <w:i/>
          <w:iCs/>
          <w:spacing w:val="4"/>
        </w:rPr>
        <w:t>6</w:t>
      </w:r>
      <w:r w:rsidRPr="00ED46AD">
        <w:rPr>
          <w:b/>
          <w:bCs/>
          <w:i/>
          <w:iCs/>
          <w:spacing w:val="4"/>
        </w:rPr>
        <w:t xml:space="preserve">. </w:t>
      </w:r>
      <w:r w:rsidRPr="00ED46AD">
        <w:rPr>
          <w:b/>
          <w:spacing w:val="4"/>
        </w:rPr>
        <w:t>Ученик подготовил иллюстративный материал для презентации по теме:</w:t>
      </w:r>
    </w:p>
    <w:p w:rsidR="000C7AC8" w:rsidRPr="00ED46AD" w:rsidRDefault="000C7AC8" w:rsidP="00ED46AD">
      <w:pPr>
        <w:jc w:val="both"/>
      </w:pPr>
      <w:r w:rsidRPr="00ED46AD">
        <w:rPr>
          <w:b/>
          <w:spacing w:val="4"/>
        </w:rPr>
        <w:t xml:space="preserve">«Лица средневековой Руси: с древнейших времен до конца </w:t>
      </w:r>
      <w:r w:rsidRPr="00ED46AD">
        <w:rPr>
          <w:b/>
          <w:spacing w:val="4"/>
          <w:lang w:val="en-US"/>
        </w:rPr>
        <w:t>XVI</w:t>
      </w:r>
      <w:r w:rsidRPr="00ED46AD">
        <w:rPr>
          <w:b/>
          <w:spacing w:val="4"/>
        </w:rPr>
        <w:t xml:space="preserve"> века». Однако учитель обнаружил среди представленных иллюстраций, изображения, которые нельзя отнести к данному периоду. Помогите ученику исправить ошибки. Отберите верные иллюстр</w:t>
      </w:r>
      <w:r w:rsidRPr="00ED46AD">
        <w:rPr>
          <w:b/>
          <w:spacing w:val="4"/>
        </w:rPr>
        <w:t>а</w:t>
      </w:r>
      <w:r w:rsidRPr="00ED46AD">
        <w:rPr>
          <w:b/>
          <w:spacing w:val="4"/>
        </w:rPr>
        <w:t>ции и подпишите представленных на них личностей. Ответ внесите в таблицу, вып</w:t>
      </w:r>
      <w:r w:rsidRPr="00ED46AD">
        <w:rPr>
          <w:b/>
          <w:spacing w:val="4"/>
        </w:rPr>
        <w:t>и</w:t>
      </w:r>
      <w:r w:rsidRPr="00ED46AD">
        <w:rPr>
          <w:b/>
          <w:spacing w:val="4"/>
        </w:rPr>
        <w:t>сав порядковые номера нужных иллюстраций и сделав подписи к ним (максимальный балл – 1</w:t>
      </w:r>
      <w:r>
        <w:rPr>
          <w:b/>
          <w:spacing w:val="4"/>
        </w:rPr>
        <w:t>6</w:t>
      </w:r>
      <w:r w:rsidRPr="00ED46AD">
        <w:rPr>
          <w:b/>
          <w:spacing w:val="4"/>
        </w:rPr>
        <w:t xml:space="preserve">): </w:t>
      </w:r>
      <w:r w:rsidRPr="00ED46AD">
        <w:t>1 балл – за каждую верно вписанную цифр: 1 балл – за каждое верное имя; 1 балл – за полностью правильный ответ</w:t>
      </w:r>
    </w:p>
    <w:p w:rsidR="000C7AC8" w:rsidRPr="00ED46AD" w:rsidRDefault="000C7AC8" w:rsidP="00ED46A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0C7AC8" w:rsidRPr="00ED46AD" w:rsidTr="00317AAB">
        <w:trPr>
          <w:jc w:val="center"/>
        </w:trPr>
        <w:tc>
          <w:tcPr>
            <w:tcW w:w="3190" w:type="dxa"/>
            <w:tcBorders>
              <w:bottom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8F0E61">
              <w:rPr>
                <w:b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i1025" type="#_x0000_t75" style="width:115.5pt;height:162pt;visibility:visible">
                  <v:imagedata r:id="rId4" o:title="" gain="109227f" grayscale="t"/>
                </v:shape>
              </w:pict>
            </w:r>
          </w:p>
        </w:tc>
        <w:tc>
          <w:tcPr>
            <w:tcW w:w="3190" w:type="dxa"/>
            <w:tcBorders>
              <w:bottom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8F0E61">
              <w:rPr>
                <w:b/>
                <w:noProof/>
              </w:rPr>
              <w:pict>
                <v:shape id="Рисунок 11" o:spid="_x0000_i1026" type="#_x0000_t75" style="width:108pt;height:160.5pt;visibility:visible">
                  <v:imagedata r:id="rId5" o:title="" gain="109227f"/>
                </v:shape>
              </w:pict>
            </w:r>
          </w:p>
        </w:tc>
        <w:tc>
          <w:tcPr>
            <w:tcW w:w="3191" w:type="dxa"/>
            <w:tcBorders>
              <w:bottom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8F0E61">
              <w:rPr>
                <w:b/>
                <w:noProof/>
              </w:rPr>
              <w:pict>
                <v:shape id="Рисунок 10" o:spid="_x0000_i1027" type="#_x0000_t75" style="width:115.5pt;height:159.75pt;visibility:visible">
                  <v:imagedata r:id="rId6" o:title="" gain="109227f" grayscale="t"/>
                </v:shape>
              </w:pict>
            </w:r>
          </w:p>
        </w:tc>
      </w:tr>
      <w:tr w:rsidR="000C7AC8" w:rsidRPr="00ED46AD" w:rsidTr="00317AAB">
        <w:trPr>
          <w:jc w:val="center"/>
        </w:trPr>
        <w:tc>
          <w:tcPr>
            <w:tcW w:w="3190" w:type="dxa"/>
            <w:tcBorders>
              <w:top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ED46AD">
              <w:rPr>
                <w:b/>
              </w:rPr>
              <w:t>1</w:t>
            </w:r>
          </w:p>
        </w:tc>
        <w:tc>
          <w:tcPr>
            <w:tcW w:w="3190" w:type="dxa"/>
            <w:tcBorders>
              <w:top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ED46AD">
              <w:rPr>
                <w:b/>
              </w:rPr>
              <w:t>2</w:t>
            </w:r>
          </w:p>
        </w:tc>
        <w:tc>
          <w:tcPr>
            <w:tcW w:w="3191" w:type="dxa"/>
            <w:tcBorders>
              <w:top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ED46AD">
              <w:rPr>
                <w:b/>
              </w:rPr>
              <w:t>3</w:t>
            </w:r>
          </w:p>
        </w:tc>
      </w:tr>
      <w:tr w:rsidR="000C7AC8" w:rsidRPr="00ED46AD" w:rsidTr="00317AAB">
        <w:trPr>
          <w:jc w:val="center"/>
        </w:trPr>
        <w:tc>
          <w:tcPr>
            <w:tcW w:w="3190" w:type="dxa"/>
            <w:tcBorders>
              <w:bottom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8F0E61">
              <w:rPr>
                <w:b/>
                <w:noProof/>
              </w:rPr>
              <w:pict>
                <v:shape id="Рисунок 9" o:spid="_x0000_i1028" type="#_x0000_t75" style="width:131.25pt;height:161.25pt;visibility:visible">
                  <v:imagedata r:id="rId7" o:title="" gain="5" blacklevel="6554f" grayscale="t"/>
                </v:shape>
              </w:pict>
            </w:r>
          </w:p>
        </w:tc>
        <w:tc>
          <w:tcPr>
            <w:tcW w:w="3190" w:type="dxa"/>
            <w:tcBorders>
              <w:bottom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8F0E61">
              <w:rPr>
                <w:b/>
                <w:noProof/>
              </w:rPr>
              <w:pict>
                <v:shape id="Рисунок 8" o:spid="_x0000_i1029" type="#_x0000_t75" style="width:116.25pt;height:167.25pt;visibility:visible">
                  <v:imagedata r:id="rId8" o:title="" gain="109227f" grayscale="t"/>
                </v:shape>
              </w:pict>
            </w:r>
          </w:p>
        </w:tc>
        <w:tc>
          <w:tcPr>
            <w:tcW w:w="3191" w:type="dxa"/>
            <w:tcBorders>
              <w:bottom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8F0E61">
              <w:rPr>
                <w:b/>
                <w:noProof/>
              </w:rPr>
              <w:pict>
                <v:shape id="Рисунок 7" o:spid="_x0000_i1030" type="#_x0000_t75" style="width:96pt;height:179.25pt;visibility:visible">
                  <v:imagedata r:id="rId9" o:title="" gain="1.25"/>
                </v:shape>
              </w:pict>
            </w:r>
          </w:p>
        </w:tc>
      </w:tr>
      <w:tr w:rsidR="000C7AC8" w:rsidRPr="00ED46AD" w:rsidTr="00317AAB">
        <w:trPr>
          <w:jc w:val="center"/>
        </w:trPr>
        <w:tc>
          <w:tcPr>
            <w:tcW w:w="3190" w:type="dxa"/>
            <w:tcBorders>
              <w:top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ED46AD">
              <w:rPr>
                <w:b/>
              </w:rPr>
              <w:t>4</w:t>
            </w:r>
          </w:p>
        </w:tc>
        <w:tc>
          <w:tcPr>
            <w:tcW w:w="3190" w:type="dxa"/>
            <w:tcBorders>
              <w:top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ED46AD">
              <w:rPr>
                <w:b/>
              </w:rPr>
              <w:t>5</w:t>
            </w:r>
          </w:p>
        </w:tc>
        <w:tc>
          <w:tcPr>
            <w:tcW w:w="3191" w:type="dxa"/>
            <w:tcBorders>
              <w:top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ED46AD">
              <w:rPr>
                <w:b/>
              </w:rPr>
              <w:t>6</w:t>
            </w:r>
          </w:p>
        </w:tc>
      </w:tr>
      <w:tr w:rsidR="000C7AC8" w:rsidRPr="00ED46AD" w:rsidTr="00317AAB">
        <w:trPr>
          <w:jc w:val="center"/>
        </w:trPr>
        <w:tc>
          <w:tcPr>
            <w:tcW w:w="3190" w:type="dxa"/>
            <w:tcBorders>
              <w:bottom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8F0E61">
              <w:rPr>
                <w:b/>
                <w:noProof/>
              </w:rPr>
              <w:pict>
                <v:shape id="Рисунок 6" o:spid="_x0000_i1031" type="#_x0000_t75" style="width:128.25pt;height:142.5pt;visibility:visible">
                  <v:imagedata r:id="rId10" o:title="" gain="1.25"/>
                </v:shape>
              </w:pict>
            </w:r>
          </w:p>
        </w:tc>
        <w:tc>
          <w:tcPr>
            <w:tcW w:w="3190" w:type="dxa"/>
            <w:tcBorders>
              <w:bottom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8F0E61">
              <w:rPr>
                <w:b/>
                <w:noProof/>
              </w:rPr>
              <w:pict>
                <v:shape id="Рисунок 5" o:spid="_x0000_i1032" type="#_x0000_t75" style="width:105pt;height:143.25pt;visibility:visible">
                  <v:imagedata r:id="rId11" o:title="" gain="109227f"/>
                </v:shape>
              </w:pict>
            </w:r>
          </w:p>
        </w:tc>
        <w:tc>
          <w:tcPr>
            <w:tcW w:w="3191" w:type="dxa"/>
            <w:tcBorders>
              <w:bottom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8F0E61">
              <w:rPr>
                <w:b/>
                <w:noProof/>
              </w:rPr>
              <w:pict>
                <v:shape id="Рисунок 4" o:spid="_x0000_i1033" type="#_x0000_t75" style="width:92.25pt;height:135pt;visibility:visible">
                  <v:imagedata r:id="rId12" o:title="" gain="1.25"/>
                </v:shape>
              </w:pict>
            </w:r>
          </w:p>
        </w:tc>
      </w:tr>
      <w:tr w:rsidR="000C7AC8" w:rsidRPr="00ED46AD" w:rsidTr="00317AAB">
        <w:trPr>
          <w:jc w:val="center"/>
        </w:trPr>
        <w:tc>
          <w:tcPr>
            <w:tcW w:w="3190" w:type="dxa"/>
            <w:tcBorders>
              <w:top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ED46AD">
              <w:rPr>
                <w:b/>
              </w:rPr>
              <w:t>7</w:t>
            </w:r>
          </w:p>
        </w:tc>
        <w:tc>
          <w:tcPr>
            <w:tcW w:w="3190" w:type="dxa"/>
            <w:tcBorders>
              <w:top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ED46AD">
              <w:rPr>
                <w:b/>
              </w:rPr>
              <w:t>8</w:t>
            </w:r>
          </w:p>
        </w:tc>
        <w:tc>
          <w:tcPr>
            <w:tcW w:w="3191" w:type="dxa"/>
            <w:tcBorders>
              <w:top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ED46AD">
              <w:rPr>
                <w:b/>
              </w:rPr>
              <w:t>9</w:t>
            </w:r>
          </w:p>
        </w:tc>
      </w:tr>
      <w:tr w:rsidR="000C7AC8" w:rsidRPr="00ED46AD" w:rsidTr="00317AAB">
        <w:trPr>
          <w:jc w:val="center"/>
        </w:trPr>
        <w:tc>
          <w:tcPr>
            <w:tcW w:w="3190" w:type="dxa"/>
            <w:tcBorders>
              <w:bottom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8F0E61">
              <w:rPr>
                <w:b/>
                <w:noProof/>
              </w:rPr>
              <w:pict>
                <v:shape id="Рисунок 3" o:spid="_x0000_i1034" type="#_x0000_t75" style="width:124.5pt;height:170.25pt;visibility:visible">
                  <v:imagedata r:id="rId13" o:title="" gain="1.25" blacklevel="6554f" grayscale="t"/>
                </v:shape>
              </w:pict>
            </w:r>
          </w:p>
        </w:tc>
        <w:tc>
          <w:tcPr>
            <w:tcW w:w="3190" w:type="dxa"/>
            <w:tcBorders>
              <w:bottom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8F0E61">
              <w:rPr>
                <w:b/>
                <w:noProof/>
              </w:rPr>
              <w:pict>
                <v:shape id="Рисунок 2" o:spid="_x0000_i1035" type="#_x0000_t75" style="width:126.75pt;height:169.5pt;visibility:visible">
                  <v:imagedata r:id="rId14" o:title="" gain="1.25" blacklevel="6554f" grayscale="t"/>
                </v:shape>
              </w:pict>
            </w:r>
          </w:p>
        </w:tc>
        <w:tc>
          <w:tcPr>
            <w:tcW w:w="3191" w:type="dxa"/>
            <w:tcBorders>
              <w:bottom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8F0E61">
              <w:rPr>
                <w:b/>
                <w:noProof/>
              </w:rPr>
              <w:pict>
                <v:shape id="Рисунок 1" o:spid="_x0000_i1036" type="#_x0000_t75" style="width:71.25pt;height:170.25pt;visibility:visible">
                  <v:imagedata r:id="rId15" o:title="" gain="1.25"/>
                </v:shape>
              </w:pict>
            </w:r>
          </w:p>
        </w:tc>
      </w:tr>
      <w:tr w:rsidR="000C7AC8" w:rsidRPr="00ED46AD" w:rsidTr="00317AAB">
        <w:trPr>
          <w:jc w:val="center"/>
        </w:trPr>
        <w:tc>
          <w:tcPr>
            <w:tcW w:w="3190" w:type="dxa"/>
            <w:tcBorders>
              <w:top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ED46AD">
              <w:rPr>
                <w:b/>
              </w:rPr>
              <w:t>10</w:t>
            </w:r>
          </w:p>
        </w:tc>
        <w:tc>
          <w:tcPr>
            <w:tcW w:w="3190" w:type="dxa"/>
            <w:tcBorders>
              <w:top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ED46AD">
              <w:rPr>
                <w:b/>
              </w:rPr>
              <w:t>11</w:t>
            </w:r>
          </w:p>
        </w:tc>
        <w:tc>
          <w:tcPr>
            <w:tcW w:w="3191" w:type="dxa"/>
            <w:tcBorders>
              <w:top w:val="nil"/>
            </w:tcBorders>
            <w:vAlign w:val="center"/>
          </w:tcPr>
          <w:p w:rsidR="000C7AC8" w:rsidRPr="00ED46AD" w:rsidRDefault="000C7AC8" w:rsidP="00ED46AD">
            <w:pPr>
              <w:jc w:val="center"/>
              <w:rPr>
                <w:b/>
              </w:rPr>
            </w:pPr>
            <w:r w:rsidRPr="00ED46AD">
              <w:rPr>
                <w:b/>
              </w:rPr>
              <w:t>12</w:t>
            </w:r>
          </w:p>
        </w:tc>
      </w:tr>
    </w:tbl>
    <w:p w:rsidR="000C7AC8" w:rsidRPr="00ED46AD" w:rsidRDefault="000C7AC8" w:rsidP="00ED46AD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4962"/>
      </w:tblGrid>
      <w:tr w:rsidR="000C7AC8" w:rsidRPr="00ED46AD" w:rsidTr="00317AAB">
        <w:tc>
          <w:tcPr>
            <w:tcW w:w="675" w:type="dxa"/>
          </w:tcPr>
          <w:p w:rsidR="000C7AC8" w:rsidRPr="00ED46AD" w:rsidRDefault="000C7AC8" w:rsidP="00ED46AD">
            <w:pPr>
              <w:jc w:val="both"/>
            </w:pPr>
            <w:r w:rsidRPr="00ED46AD">
              <w:t>№</w:t>
            </w:r>
          </w:p>
        </w:tc>
        <w:tc>
          <w:tcPr>
            <w:tcW w:w="4962" w:type="dxa"/>
          </w:tcPr>
          <w:p w:rsidR="000C7AC8" w:rsidRPr="00ED46AD" w:rsidRDefault="000C7AC8" w:rsidP="00ED46AD">
            <w:pPr>
              <w:jc w:val="center"/>
            </w:pPr>
            <w:r w:rsidRPr="00ED46AD">
              <w:t>Имя</w:t>
            </w:r>
          </w:p>
        </w:tc>
      </w:tr>
      <w:tr w:rsidR="000C7AC8" w:rsidRPr="00ED46AD" w:rsidTr="00317AAB">
        <w:trPr>
          <w:trHeight w:val="397"/>
        </w:trPr>
        <w:tc>
          <w:tcPr>
            <w:tcW w:w="675" w:type="dxa"/>
          </w:tcPr>
          <w:p w:rsidR="000C7AC8" w:rsidRPr="00ED46AD" w:rsidRDefault="000C7AC8" w:rsidP="00ED46AD">
            <w:pPr>
              <w:jc w:val="both"/>
            </w:pPr>
          </w:p>
        </w:tc>
        <w:tc>
          <w:tcPr>
            <w:tcW w:w="4962" w:type="dxa"/>
          </w:tcPr>
          <w:p w:rsidR="000C7AC8" w:rsidRPr="00ED46AD" w:rsidRDefault="000C7AC8" w:rsidP="00ED46AD">
            <w:pPr>
              <w:jc w:val="both"/>
            </w:pPr>
          </w:p>
        </w:tc>
      </w:tr>
      <w:tr w:rsidR="000C7AC8" w:rsidRPr="00ED46AD" w:rsidTr="00317AAB">
        <w:trPr>
          <w:trHeight w:val="397"/>
        </w:trPr>
        <w:tc>
          <w:tcPr>
            <w:tcW w:w="675" w:type="dxa"/>
          </w:tcPr>
          <w:p w:rsidR="000C7AC8" w:rsidRPr="00ED46AD" w:rsidRDefault="000C7AC8" w:rsidP="00ED46AD">
            <w:pPr>
              <w:jc w:val="both"/>
            </w:pPr>
          </w:p>
        </w:tc>
        <w:tc>
          <w:tcPr>
            <w:tcW w:w="4962" w:type="dxa"/>
          </w:tcPr>
          <w:p w:rsidR="000C7AC8" w:rsidRPr="00ED46AD" w:rsidRDefault="000C7AC8" w:rsidP="00ED46AD">
            <w:pPr>
              <w:jc w:val="both"/>
            </w:pPr>
          </w:p>
        </w:tc>
      </w:tr>
      <w:tr w:rsidR="000C7AC8" w:rsidRPr="00ED46AD" w:rsidTr="00317AAB">
        <w:trPr>
          <w:trHeight w:val="397"/>
        </w:trPr>
        <w:tc>
          <w:tcPr>
            <w:tcW w:w="675" w:type="dxa"/>
          </w:tcPr>
          <w:p w:rsidR="000C7AC8" w:rsidRPr="00ED46AD" w:rsidRDefault="000C7AC8" w:rsidP="00ED46AD">
            <w:pPr>
              <w:jc w:val="both"/>
            </w:pPr>
          </w:p>
        </w:tc>
        <w:tc>
          <w:tcPr>
            <w:tcW w:w="4962" w:type="dxa"/>
          </w:tcPr>
          <w:p w:rsidR="000C7AC8" w:rsidRPr="00ED46AD" w:rsidRDefault="000C7AC8" w:rsidP="00ED46AD">
            <w:pPr>
              <w:jc w:val="both"/>
            </w:pPr>
          </w:p>
        </w:tc>
      </w:tr>
      <w:tr w:rsidR="000C7AC8" w:rsidRPr="00ED46AD" w:rsidTr="00317AAB">
        <w:trPr>
          <w:trHeight w:val="397"/>
        </w:trPr>
        <w:tc>
          <w:tcPr>
            <w:tcW w:w="675" w:type="dxa"/>
          </w:tcPr>
          <w:p w:rsidR="000C7AC8" w:rsidRPr="00ED46AD" w:rsidRDefault="000C7AC8" w:rsidP="00ED46AD">
            <w:pPr>
              <w:jc w:val="both"/>
            </w:pPr>
          </w:p>
        </w:tc>
        <w:tc>
          <w:tcPr>
            <w:tcW w:w="4962" w:type="dxa"/>
          </w:tcPr>
          <w:p w:rsidR="000C7AC8" w:rsidRPr="00ED46AD" w:rsidRDefault="000C7AC8" w:rsidP="00ED46AD">
            <w:pPr>
              <w:jc w:val="both"/>
            </w:pPr>
          </w:p>
        </w:tc>
      </w:tr>
      <w:tr w:rsidR="000C7AC8" w:rsidRPr="00ED46AD" w:rsidTr="00317AAB">
        <w:trPr>
          <w:trHeight w:val="397"/>
        </w:trPr>
        <w:tc>
          <w:tcPr>
            <w:tcW w:w="675" w:type="dxa"/>
          </w:tcPr>
          <w:p w:rsidR="000C7AC8" w:rsidRPr="00ED46AD" w:rsidRDefault="000C7AC8" w:rsidP="00ED46AD">
            <w:pPr>
              <w:jc w:val="both"/>
            </w:pPr>
          </w:p>
        </w:tc>
        <w:tc>
          <w:tcPr>
            <w:tcW w:w="4962" w:type="dxa"/>
          </w:tcPr>
          <w:p w:rsidR="000C7AC8" w:rsidRPr="00ED46AD" w:rsidRDefault="000C7AC8" w:rsidP="00ED46AD">
            <w:pPr>
              <w:jc w:val="both"/>
            </w:pPr>
          </w:p>
        </w:tc>
      </w:tr>
      <w:tr w:rsidR="000C7AC8" w:rsidRPr="00ED46AD" w:rsidTr="00317AAB">
        <w:trPr>
          <w:trHeight w:val="397"/>
        </w:trPr>
        <w:tc>
          <w:tcPr>
            <w:tcW w:w="675" w:type="dxa"/>
          </w:tcPr>
          <w:p w:rsidR="000C7AC8" w:rsidRPr="00ED46AD" w:rsidRDefault="000C7AC8" w:rsidP="00ED46AD">
            <w:pPr>
              <w:jc w:val="both"/>
            </w:pPr>
          </w:p>
        </w:tc>
        <w:tc>
          <w:tcPr>
            <w:tcW w:w="4962" w:type="dxa"/>
          </w:tcPr>
          <w:p w:rsidR="000C7AC8" w:rsidRPr="00ED46AD" w:rsidRDefault="000C7AC8" w:rsidP="00ED46AD">
            <w:pPr>
              <w:jc w:val="both"/>
              <w:rPr>
                <w:lang w:val="en-US"/>
              </w:rPr>
            </w:pPr>
          </w:p>
        </w:tc>
      </w:tr>
      <w:tr w:rsidR="000C7AC8" w:rsidRPr="00ED46AD" w:rsidTr="00317AAB">
        <w:trPr>
          <w:trHeight w:val="397"/>
        </w:trPr>
        <w:tc>
          <w:tcPr>
            <w:tcW w:w="675" w:type="dxa"/>
          </w:tcPr>
          <w:p w:rsidR="000C7AC8" w:rsidRPr="00ED46AD" w:rsidRDefault="000C7AC8" w:rsidP="00ED46AD">
            <w:pPr>
              <w:jc w:val="both"/>
            </w:pPr>
          </w:p>
        </w:tc>
        <w:tc>
          <w:tcPr>
            <w:tcW w:w="4962" w:type="dxa"/>
          </w:tcPr>
          <w:p w:rsidR="000C7AC8" w:rsidRPr="00ED46AD" w:rsidRDefault="000C7AC8" w:rsidP="00ED46AD">
            <w:pPr>
              <w:jc w:val="both"/>
            </w:pPr>
          </w:p>
        </w:tc>
      </w:tr>
      <w:tr w:rsidR="000C7AC8" w:rsidRPr="00ED46AD" w:rsidTr="00317AAB">
        <w:trPr>
          <w:trHeight w:val="397"/>
        </w:trPr>
        <w:tc>
          <w:tcPr>
            <w:tcW w:w="675" w:type="dxa"/>
          </w:tcPr>
          <w:p w:rsidR="000C7AC8" w:rsidRPr="00ED46AD" w:rsidRDefault="000C7AC8" w:rsidP="00ED46AD">
            <w:pPr>
              <w:jc w:val="both"/>
            </w:pPr>
          </w:p>
        </w:tc>
        <w:tc>
          <w:tcPr>
            <w:tcW w:w="4962" w:type="dxa"/>
          </w:tcPr>
          <w:p w:rsidR="000C7AC8" w:rsidRPr="00ED46AD" w:rsidRDefault="000C7AC8" w:rsidP="00ED46AD">
            <w:pPr>
              <w:jc w:val="both"/>
            </w:pPr>
          </w:p>
        </w:tc>
      </w:tr>
    </w:tbl>
    <w:p w:rsidR="000C7AC8" w:rsidRPr="002A0467" w:rsidRDefault="000C7AC8" w:rsidP="00384895">
      <w:pPr>
        <w:sectPr w:rsidR="000C7AC8" w:rsidRPr="002A0467" w:rsidSect="00AB6339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0C7AC8" w:rsidRPr="00681535" w:rsidRDefault="000C7AC8" w:rsidP="00681535">
      <w:pPr>
        <w:jc w:val="both"/>
        <w:rPr>
          <w:b/>
          <w:bCs/>
        </w:rPr>
      </w:pPr>
      <w:r w:rsidRPr="00681535">
        <w:rPr>
          <w:b/>
          <w:bCs/>
          <w:i/>
        </w:rPr>
        <w:t>Задание 7</w:t>
      </w:r>
      <w:r w:rsidRPr="00681535">
        <w:rPr>
          <w:b/>
          <w:bCs/>
        </w:rPr>
        <w:t>. Перед Вами карта двух основных торговых путей Древнерусского государс</w:t>
      </w:r>
      <w:r w:rsidRPr="00681535">
        <w:rPr>
          <w:b/>
          <w:bCs/>
        </w:rPr>
        <w:t>т</w:t>
      </w:r>
      <w:r w:rsidRPr="00681535">
        <w:rPr>
          <w:b/>
          <w:bCs/>
        </w:rPr>
        <w:t>ва – «Пути из варяг в греки» (слева) и Волжско-Каспийского (справа). Ваша задача – исходя из содержания карты и собственных знаний, заполнить таблицу (</w:t>
      </w:r>
      <w:r>
        <w:rPr>
          <w:b/>
          <w:bCs/>
        </w:rPr>
        <w:t>за каждый правильный ответ по 2 балла, максимальный балл - 2</w:t>
      </w:r>
      <w:r w:rsidRPr="00681535">
        <w:rPr>
          <w:b/>
          <w:bCs/>
        </w:rPr>
        <w:t xml:space="preserve">0 баллов). </w:t>
      </w:r>
    </w:p>
    <w:p w:rsidR="000C7AC8" w:rsidRPr="00681535" w:rsidRDefault="000C7AC8" w:rsidP="00681535">
      <w:pPr>
        <w:spacing w:line="360" w:lineRule="auto"/>
        <w:jc w:val="both"/>
      </w:pPr>
      <w:r>
        <w:rPr>
          <w:noProof/>
        </w:rPr>
        <w:pict>
          <v:shape id="Рисунок 13" o:spid="_x0000_i1037" type="#_x0000_t75" alt="&amp;Kcy;&amp;acy;&amp;rcy;&amp;tcy;&amp;icy;&amp;ncy;&amp;kcy;&amp;acy; 1 &amp;icy;&amp;zcy; 232" style="width:402pt;height:349.5pt;visibility:visible">
            <v:imagedata r:id="rId16" o:title=""/>
          </v:shape>
        </w:pict>
      </w:r>
    </w:p>
    <w:p w:rsidR="000C7AC8" w:rsidRPr="00681535" w:rsidRDefault="000C7AC8" w:rsidP="00681535">
      <w:pPr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3032"/>
        <w:gridCol w:w="3191"/>
      </w:tblGrid>
      <w:tr w:rsidR="000C7AC8" w:rsidRPr="00681535" w:rsidTr="00317AAB">
        <w:tc>
          <w:tcPr>
            <w:tcW w:w="3348" w:type="dxa"/>
          </w:tcPr>
          <w:p w:rsidR="000C7AC8" w:rsidRPr="00681535" w:rsidRDefault="000C7AC8" w:rsidP="00681535">
            <w:pPr>
              <w:jc w:val="center"/>
              <w:rPr>
                <w:b/>
                <w:bCs/>
              </w:rPr>
            </w:pPr>
            <w:r w:rsidRPr="00681535">
              <w:rPr>
                <w:b/>
                <w:bCs/>
              </w:rPr>
              <w:t>Торговый путь</w:t>
            </w:r>
          </w:p>
        </w:tc>
        <w:tc>
          <w:tcPr>
            <w:tcW w:w="3032" w:type="dxa"/>
          </w:tcPr>
          <w:p w:rsidR="000C7AC8" w:rsidRPr="00681535" w:rsidRDefault="000C7AC8" w:rsidP="00681535">
            <w:pPr>
              <w:jc w:val="center"/>
              <w:rPr>
                <w:b/>
                <w:bCs/>
              </w:rPr>
            </w:pPr>
            <w:r w:rsidRPr="00681535">
              <w:rPr>
                <w:b/>
                <w:bCs/>
              </w:rPr>
              <w:t>«Путь из варяг в греки»</w:t>
            </w:r>
          </w:p>
        </w:tc>
        <w:tc>
          <w:tcPr>
            <w:tcW w:w="3191" w:type="dxa"/>
          </w:tcPr>
          <w:p w:rsidR="000C7AC8" w:rsidRPr="00681535" w:rsidRDefault="000C7AC8" w:rsidP="00681535">
            <w:pPr>
              <w:jc w:val="center"/>
              <w:rPr>
                <w:b/>
                <w:bCs/>
              </w:rPr>
            </w:pPr>
            <w:r w:rsidRPr="00681535">
              <w:rPr>
                <w:b/>
                <w:bCs/>
              </w:rPr>
              <w:t>Волжско-Каспийский</w:t>
            </w:r>
          </w:p>
        </w:tc>
      </w:tr>
      <w:tr w:rsidR="000C7AC8" w:rsidRPr="00681535" w:rsidTr="00317AAB">
        <w:tc>
          <w:tcPr>
            <w:tcW w:w="3348" w:type="dxa"/>
          </w:tcPr>
          <w:p w:rsidR="000C7AC8" w:rsidRPr="00681535" w:rsidRDefault="000C7AC8" w:rsidP="00681535">
            <w:pPr>
              <w:jc w:val="center"/>
              <w:rPr>
                <w:b/>
                <w:bCs/>
              </w:rPr>
            </w:pPr>
            <w:r w:rsidRPr="00681535">
              <w:rPr>
                <w:b/>
                <w:bCs/>
              </w:rPr>
              <w:t>Начало пути</w:t>
            </w:r>
          </w:p>
        </w:tc>
        <w:tc>
          <w:tcPr>
            <w:tcW w:w="3032" w:type="dxa"/>
          </w:tcPr>
          <w:p w:rsidR="000C7AC8" w:rsidRPr="00681535" w:rsidRDefault="000C7AC8" w:rsidP="00681535">
            <w:pPr>
              <w:jc w:val="center"/>
            </w:pPr>
            <w:r w:rsidRPr="00681535">
              <w:t>Скандинавия</w:t>
            </w:r>
          </w:p>
        </w:tc>
        <w:tc>
          <w:tcPr>
            <w:tcW w:w="3191" w:type="dxa"/>
          </w:tcPr>
          <w:p w:rsidR="000C7AC8" w:rsidRPr="00681535" w:rsidRDefault="000C7AC8" w:rsidP="00681535">
            <w:pPr>
              <w:jc w:val="center"/>
            </w:pPr>
            <w:r w:rsidRPr="00681535">
              <w:t>Скандинавия</w:t>
            </w:r>
          </w:p>
        </w:tc>
      </w:tr>
      <w:tr w:rsidR="000C7AC8" w:rsidRPr="00681535" w:rsidTr="00317AAB">
        <w:tc>
          <w:tcPr>
            <w:tcW w:w="3348" w:type="dxa"/>
          </w:tcPr>
          <w:p w:rsidR="000C7AC8" w:rsidRPr="00681535" w:rsidRDefault="000C7AC8" w:rsidP="00681535">
            <w:pPr>
              <w:jc w:val="center"/>
              <w:rPr>
                <w:b/>
                <w:bCs/>
              </w:rPr>
            </w:pPr>
            <w:r w:rsidRPr="00681535">
              <w:rPr>
                <w:b/>
                <w:bCs/>
              </w:rPr>
              <w:t>Через какие моря идет</w:t>
            </w:r>
          </w:p>
          <w:p w:rsidR="000C7AC8" w:rsidRPr="00681535" w:rsidRDefault="000C7AC8" w:rsidP="00681535">
            <w:pPr>
              <w:jc w:val="center"/>
              <w:rPr>
                <w:b/>
                <w:bCs/>
              </w:rPr>
            </w:pPr>
            <w:r w:rsidRPr="00681535">
              <w:rPr>
                <w:b/>
                <w:bCs/>
              </w:rPr>
              <w:t>(в скобках укажите совр</w:t>
            </w:r>
            <w:r w:rsidRPr="00681535">
              <w:rPr>
                <w:b/>
                <w:bCs/>
              </w:rPr>
              <w:t>е</w:t>
            </w:r>
            <w:r w:rsidRPr="00681535">
              <w:rPr>
                <w:b/>
                <w:bCs/>
              </w:rPr>
              <w:t>менные названия)</w:t>
            </w:r>
          </w:p>
        </w:tc>
        <w:tc>
          <w:tcPr>
            <w:tcW w:w="3032" w:type="dxa"/>
          </w:tcPr>
          <w:p w:rsidR="000C7AC8" w:rsidRPr="00681535" w:rsidRDefault="000C7AC8" w:rsidP="00681535">
            <w:r w:rsidRPr="00681535">
              <w:t xml:space="preserve"> - Варяжское (_____________________)</w:t>
            </w:r>
          </w:p>
          <w:p w:rsidR="000C7AC8" w:rsidRPr="00681535" w:rsidRDefault="000C7AC8" w:rsidP="00681535">
            <w:pPr>
              <w:jc w:val="both"/>
            </w:pPr>
            <w:r w:rsidRPr="00681535">
              <w:t>- Русское (_____________)</w:t>
            </w:r>
          </w:p>
        </w:tc>
        <w:tc>
          <w:tcPr>
            <w:tcW w:w="3191" w:type="dxa"/>
          </w:tcPr>
          <w:p w:rsidR="000C7AC8" w:rsidRPr="00681535" w:rsidRDefault="000C7AC8" w:rsidP="00681535">
            <w:pPr>
              <w:jc w:val="both"/>
            </w:pPr>
            <w:r w:rsidRPr="00681535">
              <w:t>- Варяжское (____________)</w:t>
            </w:r>
          </w:p>
          <w:p w:rsidR="000C7AC8" w:rsidRPr="00681535" w:rsidRDefault="000C7AC8" w:rsidP="00681535">
            <w:pPr>
              <w:jc w:val="both"/>
            </w:pPr>
            <w:r w:rsidRPr="00681535">
              <w:t>- Хвалынское (___________</w:t>
            </w:r>
          </w:p>
          <w:p w:rsidR="000C7AC8" w:rsidRPr="00681535" w:rsidRDefault="000C7AC8" w:rsidP="00681535">
            <w:pPr>
              <w:jc w:val="both"/>
            </w:pPr>
            <w:r w:rsidRPr="00681535">
              <w:t xml:space="preserve">_______________________) </w:t>
            </w:r>
          </w:p>
        </w:tc>
      </w:tr>
      <w:tr w:rsidR="000C7AC8" w:rsidRPr="00681535" w:rsidTr="00317AAB">
        <w:tc>
          <w:tcPr>
            <w:tcW w:w="3348" w:type="dxa"/>
          </w:tcPr>
          <w:p w:rsidR="000C7AC8" w:rsidRPr="00681535" w:rsidRDefault="000C7AC8" w:rsidP="00681535">
            <w:pPr>
              <w:jc w:val="center"/>
              <w:rPr>
                <w:b/>
                <w:bCs/>
              </w:rPr>
            </w:pPr>
            <w:r w:rsidRPr="00681535">
              <w:rPr>
                <w:b/>
                <w:bCs/>
              </w:rPr>
              <w:t>Через какие реки идет</w:t>
            </w:r>
          </w:p>
          <w:p w:rsidR="000C7AC8" w:rsidRPr="00681535" w:rsidRDefault="000C7AC8" w:rsidP="00681535">
            <w:pPr>
              <w:jc w:val="center"/>
              <w:rPr>
                <w:b/>
                <w:bCs/>
              </w:rPr>
            </w:pPr>
            <w:r w:rsidRPr="00681535">
              <w:rPr>
                <w:b/>
                <w:bCs/>
              </w:rPr>
              <w:t>(в скобках укажите совр</w:t>
            </w:r>
            <w:r w:rsidRPr="00681535">
              <w:rPr>
                <w:b/>
                <w:bCs/>
              </w:rPr>
              <w:t>е</w:t>
            </w:r>
            <w:r w:rsidRPr="00681535">
              <w:rPr>
                <w:b/>
                <w:bCs/>
              </w:rPr>
              <w:t>менные названия)</w:t>
            </w:r>
          </w:p>
        </w:tc>
        <w:tc>
          <w:tcPr>
            <w:tcW w:w="3032" w:type="dxa"/>
          </w:tcPr>
          <w:p w:rsidR="000C7AC8" w:rsidRPr="00681535" w:rsidRDefault="000C7AC8" w:rsidP="00681535">
            <w:pPr>
              <w:jc w:val="both"/>
            </w:pPr>
          </w:p>
          <w:p w:rsidR="000C7AC8" w:rsidRPr="00681535" w:rsidRDefault="000C7AC8" w:rsidP="00681535">
            <w:pPr>
              <w:jc w:val="both"/>
            </w:pPr>
            <w:r w:rsidRPr="00681535">
              <w:t>- Борисфен (____________)</w:t>
            </w:r>
          </w:p>
        </w:tc>
        <w:tc>
          <w:tcPr>
            <w:tcW w:w="3191" w:type="dxa"/>
          </w:tcPr>
          <w:p w:rsidR="000C7AC8" w:rsidRPr="00681535" w:rsidRDefault="000C7AC8" w:rsidP="00681535">
            <w:pPr>
              <w:jc w:val="both"/>
            </w:pPr>
          </w:p>
          <w:p w:rsidR="000C7AC8" w:rsidRPr="00681535" w:rsidRDefault="000C7AC8" w:rsidP="00681535">
            <w:pPr>
              <w:jc w:val="both"/>
            </w:pPr>
            <w:r w:rsidRPr="00681535">
              <w:t>- Итиль (_______________)</w:t>
            </w:r>
          </w:p>
        </w:tc>
      </w:tr>
      <w:tr w:rsidR="000C7AC8" w:rsidRPr="00681535" w:rsidTr="00317AAB">
        <w:tc>
          <w:tcPr>
            <w:tcW w:w="3348" w:type="dxa"/>
          </w:tcPr>
          <w:p w:rsidR="000C7AC8" w:rsidRPr="00681535" w:rsidRDefault="000C7AC8" w:rsidP="00681535">
            <w:pPr>
              <w:jc w:val="center"/>
              <w:rPr>
                <w:b/>
                <w:bCs/>
              </w:rPr>
            </w:pPr>
            <w:r w:rsidRPr="00681535">
              <w:rPr>
                <w:b/>
                <w:bCs/>
              </w:rPr>
              <w:t>Территории государств, ч</w:t>
            </w:r>
            <w:r w:rsidRPr="00681535">
              <w:rPr>
                <w:b/>
                <w:bCs/>
              </w:rPr>
              <w:t>е</w:t>
            </w:r>
            <w:r w:rsidRPr="00681535">
              <w:rPr>
                <w:b/>
                <w:bCs/>
              </w:rPr>
              <w:t>рез которые он пролегал</w:t>
            </w:r>
          </w:p>
        </w:tc>
        <w:tc>
          <w:tcPr>
            <w:tcW w:w="3032" w:type="dxa"/>
          </w:tcPr>
          <w:p w:rsidR="000C7AC8" w:rsidRPr="00681535" w:rsidRDefault="000C7AC8" w:rsidP="00681535">
            <w:pPr>
              <w:jc w:val="center"/>
            </w:pPr>
            <w:r w:rsidRPr="00681535">
              <w:t>Древнерусское государс</w:t>
            </w:r>
            <w:r w:rsidRPr="00681535">
              <w:t>т</w:t>
            </w:r>
            <w:r w:rsidRPr="00681535">
              <w:t>во</w:t>
            </w:r>
          </w:p>
        </w:tc>
        <w:tc>
          <w:tcPr>
            <w:tcW w:w="3191" w:type="dxa"/>
          </w:tcPr>
          <w:p w:rsidR="000C7AC8" w:rsidRPr="00681535" w:rsidRDefault="000C7AC8" w:rsidP="00681535">
            <w:pPr>
              <w:jc w:val="center"/>
            </w:pPr>
            <w:r w:rsidRPr="00681535">
              <w:t>Древнерусское государство, (_____________________),</w:t>
            </w:r>
          </w:p>
          <w:p w:rsidR="000C7AC8" w:rsidRPr="00681535" w:rsidRDefault="000C7AC8" w:rsidP="00681535">
            <w:pPr>
              <w:jc w:val="center"/>
            </w:pPr>
            <w:r w:rsidRPr="00681535">
              <w:t>(______________________)</w:t>
            </w:r>
          </w:p>
        </w:tc>
      </w:tr>
      <w:tr w:rsidR="000C7AC8" w:rsidRPr="00681535" w:rsidTr="00317AAB">
        <w:tc>
          <w:tcPr>
            <w:tcW w:w="3348" w:type="dxa"/>
          </w:tcPr>
          <w:p w:rsidR="000C7AC8" w:rsidRPr="00681535" w:rsidRDefault="000C7AC8" w:rsidP="00681535">
            <w:pPr>
              <w:jc w:val="center"/>
              <w:rPr>
                <w:b/>
                <w:bCs/>
              </w:rPr>
            </w:pPr>
            <w:r w:rsidRPr="00681535">
              <w:rPr>
                <w:b/>
                <w:bCs/>
              </w:rPr>
              <w:t>Конец пути</w:t>
            </w:r>
          </w:p>
        </w:tc>
        <w:tc>
          <w:tcPr>
            <w:tcW w:w="3032" w:type="dxa"/>
          </w:tcPr>
          <w:p w:rsidR="000C7AC8" w:rsidRPr="00681535" w:rsidRDefault="000C7AC8" w:rsidP="00681535">
            <w:pPr>
              <w:jc w:val="center"/>
            </w:pPr>
            <w:r w:rsidRPr="00681535">
              <w:t>(___________) империя</w:t>
            </w:r>
          </w:p>
        </w:tc>
        <w:tc>
          <w:tcPr>
            <w:tcW w:w="3191" w:type="dxa"/>
          </w:tcPr>
          <w:p w:rsidR="000C7AC8" w:rsidRPr="00681535" w:rsidRDefault="000C7AC8" w:rsidP="00681535">
            <w:pPr>
              <w:jc w:val="center"/>
            </w:pPr>
            <w:r w:rsidRPr="00681535">
              <w:t xml:space="preserve">(______________) халифат </w:t>
            </w:r>
          </w:p>
        </w:tc>
      </w:tr>
    </w:tbl>
    <w:p w:rsidR="000C7AC8" w:rsidRDefault="000C7AC8"/>
    <w:p w:rsidR="000C7AC8" w:rsidRDefault="000C7AC8"/>
    <w:sectPr w:rsidR="000C7AC8" w:rsidSect="0066133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4895"/>
    <w:rsid w:val="000004FC"/>
    <w:rsid w:val="00055601"/>
    <w:rsid w:val="00082C3D"/>
    <w:rsid w:val="000C7AC8"/>
    <w:rsid w:val="00125CD2"/>
    <w:rsid w:val="00155ADD"/>
    <w:rsid w:val="001775F4"/>
    <w:rsid w:val="001E451C"/>
    <w:rsid w:val="001F691E"/>
    <w:rsid w:val="002A0467"/>
    <w:rsid w:val="002D162D"/>
    <w:rsid w:val="00317AAB"/>
    <w:rsid w:val="00384895"/>
    <w:rsid w:val="00417B1E"/>
    <w:rsid w:val="004C23A0"/>
    <w:rsid w:val="005B6E0D"/>
    <w:rsid w:val="005E50E8"/>
    <w:rsid w:val="0066133E"/>
    <w:rsid w:val="00681535"/>
    <w:rsid w:val="00765D44"/>
    <w:rsid w:val="00863AA0"/>
    <w:rsid w:val="008F0E61"/>
    <w:rsid w:val="0094265B"/>
    <w:rsid w:val="009462D4"/>
    <w:rsid w:val="00946F56"/>
    <w:rsid w:val="00AB6339"/>
    <w:rsid w:val="00B75891"/>
    <w:rsid w:val="00C119F6"/>
    <w:rsid w:val="00ED4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89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link w:val="BodyText"/>
    <w:uiPriority w:val="99"/>
    <w:locked/>
    <w:rsid w:val="00384895"/>
    <w:rPr>
      <w:spacing w:val="3"/>
      <w:sz w:val="21"/>
      <w:shd w:val="clear" w:color="auto" w:fill="FFFFFF"/>
    </w:rPr>
  </w:style>
  <w:style w:type="paragraph" w:styleId="BodyText">
    <w:name w:val="Body Text"/>
    <w:basedOn w:val="Normal"/>
    <w:link w:val="BodyTextChar1"/>
    <w:uiPriority w:val="99"/>
    <w:rsid w:val="00384895"/>
    <w:pPr>
      <w:widowControl w:val="0"/>
      <w:shd w:val="clear" w:color="auto" w:fill="FFFFFF"/>
      <w:spacing w:line="413" w:lineRule="exact"/>
      <w:ind w:hanging="360"/>
    </w:pPr>
    <w:rPr>
      <w:rFonts w:ascii="Calibri" w:eastAsia="Calibri" w:hAnsi="Calibri"/>
      <w:spacing w:val="3"/>
      <w:sz w:val="21"/>
      <w:szCs w:val="20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character" w:customStyle="1" w:styleId="1">
    <w:name w:val="Основной текст Знак1"/>
    <w:basedOn w:val="DefaultParagraphFont"/>
    <w:uiPriority w:val="99"/>
    <w:semiHidden/>
    <w:rsid w:val="0038489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">
    <w:name w:val="Основной текст + Полужирный"/>
    <w:aliases w:val="Курсив,Интервал 0 pt10"/>
    <w:uiPriority w:val="99"/>
    <w:rsid w:val="00384895"/>
    <w:rPr>
      <w:b/>
      <w:i/>
      <w:spacing w:val="1"/>
      <w:sz w:val="21"/>
    </w:rPr>
  </w:style>
  <w:style w:type="paragraph" w:styleId="BalloonText">
    <w:name w:val="Balloon Text"/>
    <w:basedOn w:val="Normal"/>
    <w:link w:val="BalloonTextChar"/>
    <w:uiPriority w:val="99"/>
    <w:semiHidden/>
    <w:rsid w:val="00ED46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D46A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5</Pages>
  <Words>992</Words>
  <Characters>5659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олимпиада по истории</dc:title>
  <dc:subject/>
  <dc:creator>Alex</dc:creator>
  <cp:keywords/>
  <dc:description/>
  <cp:lastModifiedBy>Васина</cp:lastModifiedBy>
  <cp:revision>4</cp:revision>
  <dcterms:created xsi:type="dcterms:W3CDTF">2014-11-20T05:18:00Z</dcterms:created>
  <dcterms:modified xsi:type="dcterms:W3CDTF">2014-11-20T05:32:00Z</dcterms:modified>
</cp:coreProperties>
</file>