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BE3" w:rsidRPr="00055601" w:rsidRDefault="00C71BE3" w:rsidP="00F86459">
      <w:pPr>
        <w:jc w:val="center"/>
        <w:rPr>
          <w:b/>
        </w:rPr>
      </w:pPr>
      <w:r w:rsidRPr="00055601">
        <w:rPr>
          <w:b/>
        </w:rPr>
        <w:t>Муниципальная олимпиада по истории. 10–11 класс</w:t>
      </w:r>
    </w:p>
    <w:p w:rsidR="00C71BE3" w:rsidRPr="00055601" w:rsidRDefault="00C71BE3" w:rsidP="00F86459">
      <w:pPr>
        <w:jc w:val="center"/>
        <w:rPr>
          <w:b/>
        </w:rPr>
      </w:pPr>
      <w:r w:rsidRPr="00055601">
        <w:rPr>
          <w:b/>
        </w:rPr>
        <w:t>Максимальная оценка – 100 баллов, время на подготовку – 3 часа.</w:t>
      </w:r>
    </w:p>
    <w:p w:rsidR="00C71BE3" w:rsidRPr="00055601" w:rsidRDefault="00C71BE3" w:rsidP="00F86459">
      <w:pPr>
        <w:jc w:val="both"/>
      </w:pPr>
    </w:p>
    <w:p w:rsidR="00C71BE3" w:rsidRPr="00055601" w:rsidRDefault="00C71BE3" w:rsidP="00F86459">
      <w:pPr>
        <w:jc w:val="both"/>
      </w:pPr>
      <w:r w:rsidRPr="00055601">
        <w:t>Баллы (таблица заполняется жюри)</w:t>
      </w:r>
      <w:r w:rsidRPr="00055601">
        <w:tab/>
      </w:r>
      <w:r w:rsidRPr="00055601">
        <w:tab/>
      </w:r>
      <w:r w:rsidRPr="00055601">
        <w:tab/>
      </w:r>
      <w:r w:rsidRPr="00055601">
        <w:tab/>
        <w:t>Итого:</w:t>
      </w:r>
      <w:r w:rsidRPr="00055601">
        <w:tab/>
      </w:r>
      <w:r w:rsidRPr="00055601">
        <w:tab/>
      </w:r>
      <w:r w:rsidRPr="00055601">
        <w:tab/>
        <w:t>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638"/>
        <w:gridCol w:w="638"/>
        <w:gridCol w:w="638"/>
        <w:gridCol w:w="638"/>
        <w:gridCol w:w="638"/>
        <w:gridCol w:w="638"/>
        <w:gridCol w:w="638"/>
        <w:gridCol w:w="638"/>
        <w:gridCol w:w="638"/>
      </w:tblGrid>
      <w:tr w:rsidR="00C71BE3" w:rsidRPr="00055601" w:rsidTr="00892EF5">
        <w:tc>
          <w:tcPr>
            <w:tcW w:w="638" w:type="dxa"/>
          </w:tcPr>
          <w:p w:rsidR="00C71BE3" w:rsidRPr="00055601" w:rsidRDefault="00C71BE3" w:rsidP="00892EF5">
            <w:pPr>
              <w:jc w:val="center"/>
            </w:pPr>
            <w:r w:rsidRPr="00055601">
              <w:t>1</w:t>
            </w:r>
          </w:p>
        </w:tc>
        <w:tc>
          <w:tcPr>
            <w:tcW w:w="638" w:type="dxa"/>
          </w:tcPr>
          <w:p w:rsidR="00C71BE3" w:rsidRPr="00055601" w:rsidRDefault="00C71BE3" w:rsidP="00892EF5">
            <w:pPr>
              <w:jc w:val="center"/>
            </w:pPr>
            <w:r w:rsidRPr="00055601">
              <w:t>2</w:t>
            </w:r>
          </w:p>
        </w:tc>
        <w:tc>
          <w:tcPr>
            <w:tcW w:w="638" w:type="dxa"/>
          </w:tcPr>
          <w:p w:rsidR="00C71BE3" w:rsidRPr="00055601" w:rsidRDefault="00C71BE3" w:rsidP="00892EF5">
            <w:pPr>
              <w:jc w:val="center"/>
            </w:pPr>
            <w:r w:rsidRPr="00055601">
              <w:t>3</w:t>
            </w:r>
          </w:p>
        </w:tc>
        <w:tc>
          <w:tcPr>
            <w:tcW w:w="638" w:type="dxa"/>
          </w:tcPr>
          <w:p w:rsidR="00C71BE3" w:rsidRPr="00055601" w:rsidRDefault="00C71BE3" w:rsidP="00892EF5">
            <w:pPr>
              <w:jc w:val="center"/>
            </w:pPr>
            <w:r w:rsidRPr="00055601">
              <w:t>4</w:t>
            </w:r>
          </w:p>
        </w:tc>
        <w:tc>
          <w:tcPr>
            <w:tcW w:w="638" w:type="dxa"/>
          </w:tcPr>
          <w:p w:rsidR="00C71BE3" w:rsidRPr="00055601" w:rsidRDefault="00C71BE3" w:rsidP="00892EF5">
            <w:pPr>
              <w:jc w:val="center"/>
            </w:pPr>
            <w:r w:rsidRPr="00055601">
              <w:t>5</w:t>
            </w:r>
          </w:p>
        </w:tc>
        <w:tc>
          <w:tcPr>
            <w:tcW w:w="638" w:type="dxa"/>
          </w:tcPr>
          <w:p w:rsidR="00C71BE3" w:rsidRPr="00055601" w:rsidRDefault="00C71BE3" w:rsidP="00892EF5">
            <w:pPr>
              <w:jc w:val="center"/>
            </w:pPr>
            <w:r w:rsidRPr="00055601">
              <w:t>6</w:t>
            </w:r>
          </w:p>
        </w:tc>
        <w:tc>
          <w:tcPr>
            <w:tcW w:w="638" w:type="dxa"/>
          </w:tcPr>
          <w:p w:rsidR="00C71BE3" w:rsidRPr="00055601" w:rsidRDefault="00C71BE3" w:rsidP="00892EF5">
            <w:pPr>
              <w:jc w:val="center"/>
            </w:pPr>
            <w:r w:rsidRPr="00055601">
              <w:t>7</w:t>
            </w:r>
          </w:p>
        </w:tc>
        <w:tc>
          <w:tcPr>
            <w:tcW w:w="638" w:type="dxa"/>
          </w:tcPr>
          <w:p w:rsidR="00C71BE3" w:rsidRPr="00055601" w:rsidRDefault="00C71BE3" w:rsidP="00892EF5">
            <w:pPr>
              <w:jc w:val="center"/>
            </w:pPr>
            <w:r w:rsidRPr="00055601">
              <w:t>8</w:t>
            </w:r>
          </w:p>
        </w:tc>
        <w:tc>
          <w:tcPr>
            <w:tcW w:w="638" w:type="dxa"/>
          </w:tcPr>
          <w:p w:rsidR="00C71BE3" w:rsidRPr="00055601" w:rsidRDefault="00C71BE3" w:rsidP="00892EF5">
            <w:pPr>
              <w:jc w:val="center"/>
            </w:pPr>
            <w:r w:rsidRPr="00055601">
              <w:t>9</w:t>
            </w:r>
          </w:p>
        </w:tc>
        <w:tc>
          <w:tcPr>
            <w:tcW w:w="638" w:type="dxa"/>
          </w:tcPr>
          <w:p w:rsidR="00C71BE3" w:rsidRPr="00055601" w:rsidRDefault="00C71BE3" w:rsidP="00892EF5">
            <w:pPr>
              <w:jc w:val="center"/>
            </w:pPr>
            <w:r w:rsidRPr="00055601">
              <w:t>10</w:t>
            </w:r>
          </w:p>
        </w:tc>
      </w:tr>
      <w:tr w:rsidR="00C71BE3" w:rsidRPr="00055601" w:rsidTr="00892EF5">
        <w:trPr>
          <w:trHeight w:val="397"/>
        </w:trPr>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c>
          <w:tcPr>
            <w:tcW w:w="638" w:type="dxa"/>
          </w:tcPr>
          <w:p w:rsidR="00C71BE3" w:rsidRPr="00055601" w:rsidRDefault="00C71BE3" w:rsidP="00892EF5">
            <w:pPr>
              <w:jc w:val="center"/>
            </w:pPr>
          </w:p>
        </w:tc>
      </w:tr>
    </w:tbl>
    <w:p w:rsidR="00C71BE3" w:rsidRDefault="00C71BE3">
      <w:bookmarkStart w:id="0" w:name="_GoBack"/>
      <w:bookmarkEnd w:id="0"/>
    </w:p>
    <w:p w:rsidR="00C71BE3" w:rsidRPr="00F86459" w:rsidRDefault="00C71BE3" w:rsidP="00F86459">
      <w:pPr>
        <w:jc w:val="both"/>
        <w:rPr>
          <w:b/>
          <w:bCs/>
        </w:rPr>
      </w:pPr>
      <w:r w:rsidRPr="00F86459">
        <w:rPr>
          <w:b/>
          <w:bCs/>
          <w:i/>
        </w:rPr>
        <w:t>Задание 1.</w:t>
      </w:r>
      <w:r w:rsidRPr="00F86459">
        <w:rPr>
          <w:b/>
          <w:bCs/>
        </w:rPr>
        <w:t xml:space="preserve"> Поясните происхождение и значение указанных наименований (1 балл за каждый правильный  ответ; максимально – 5 баллов).</w:t>
      </w:r>
    </w:p>
    <w:p w:rsidR="00C71BE3" w:rsidRPr="00F86459" w:rsidRDefault="00C71BE3" w:rsidP="00F86459">
      <w:pPr>
        <w:jc w:val="both"/>
      </w:pPr>
      <w:r w:rsidRPr="00F86459">
        <w:t>а) закупы –</w:t>
      </w:r>
    </w:p>
    <w:p w:rsidR="00C71BE3" w:rsidRPr="00F86459" w:rsidRDefault="00C71BE3" w:rsidP="00F86459">
      <w:pPr>
        <w:jc w:val="both"/>
      </w:pPr>
      <w:r w:rsidRPr="00F86459">
        <w:t>_____________________________________________________________________________</w:t>
      </w:r>
    </w:p>
    <w:p w:rsidR="00C71BE3" w:rsidRPr="00F86459" w:rsidRDefault="00C71BE3" w:rsidP="00F86459">
      <w:pPr>
        <w:jc w:val="both"/>
      </w:pPr>
      <w:r w:rsidRPr="00F86459">
        <w:t>б) рядовичи –</w:t>
      </w:r>
    </w:p>
    <w:p w:rsidR="00C71BE3" w:rsidRPr="00F86459" w:rsidRDefault="00C71BE3" w:rsidP="00F86459">
      <w:pPr>
        <w:jc w:val="both"/>
      </w:pPr>
      <w:r w:rsidRPr="00F86459">
        <w:t>_____________________________________________________________________________</w:t>
      </w:r>
    </w:p>
    <w:p w:rsidR="00C71BE3" w:rsidRPr="00F86459" w:rsidRDefault="00C71BE3" w:rsidP="00F86459">
      <w:pPr>
        <w:jc w:val="both"/>
      </w:pPr>
      <w:r w:rsidRPr="00F86459">
        <w:t>в) однодворцы –</w:t>
      </w:r>
    </w:p>
    <w:p w:rsidR="00C71BE3" w:rsidRPr="00F870C8" w:rsidRDefault="00C71BE3" w:rsidP="00F86459">
      <w:pPr>
        <w:jc w:val="both"/>
      </w:pPr>
      <w:r w:rsidRPr="00F870C8">
        <w:t>_____________________________________________________________________________</w:t>
      </w:r>
    </w:p>
    <w:p w:rsidR="00C71BE3" w:rsidRPr="00F86459" w:rsidRDefault="00C71BE3" w:rsidP="00F86459">
      <w:pPr>
        <w:jc w:val="both"/>
      </w:pPr>
      <w:r w:rsidRPr="00F86459">
        <w:t>г) половничество –</w:t>
      </w:r>
    </w:p>
    <w:p w:rsidR="00C71BE3" w:rsidRPr="00F870C8" w:rsidRDefault="00C71BE3" w:rsidP="00F86459">
      <w:pPr>
        <w:jc w:val="both"/>
      </w:pPr>
      <w:r w:rsidRPr="00F870C8">
        <w:t>_____________________________________________________________________________</w:t>
      </w:r>
    </w:p>
    <w:p w:rsidR="00C71BE3" w:rsidRPr="00F86459" w:rsidRDefault="00C71BE3" w:rsidP="00F86459">
      <w:pPr>
        <w:jc w:val="both"/>
      </w:pPr>
      <w:r w:rsidRPr="00F86459">
        <w:t>д) месячина –</w:t>
      </w:r>
    </w:p>
    <w:p w:rsidR="00C71BE3" w:rsidRPr="00F870C8" w:rsidRDefault="00C71BE3" w:rsidP="00F86459">
      <w:pPr>
        <w:jc w:val="both"/>
      </w:pPr>
      <w:r w:rsidRPr="00F870C8">
        <w:t>_____________________________________________________________________________</w:t>
      </w:r>
    </w:p>
    <w:p w:rsidR="00C71BE3" w:rsidRDefault="00C71BE3"/>
    <w:p w:rsidR="00C71BE3" w:rsidRPr="00F86459" w:rsidRDefault="00C71BE3" w:rsidP="00F86459">
      <w:pPr>
        <w:jc w:val="both"/>
        <w:rPr>
          <w:b/>
        </w:rPr>
      </w:pPr>
      <w:r w:rsidRPr="00F86459">
        <w:rPr>
          <w:b/>
          <w:i/>
        </w:rPr>
        <w:t>Задание 2.</w:t>
      </w:r>
      <w:r w:rsidRPr="00F86459">
        <w:rPr>
          <w:b/>
        </w:rPr>
        <w:t xml:space="preserve"> Восстановите правильную хронологическую последовательность событий. Ответ запишите в виде ряда цифр (по 2 баллу за каждую правильную последовательность, дополнительный балл за указание исторической эпохи, к которой она относится; максимальный балл за все задание – 6).</w:t>
      </w:r>
    </w:p>
    <w:p w:rsidR="00C71BE3" w:rsidRPr="00F86459" w:rsidRDefault="00C71BE3" w:rsidP="00F86459">
      <w:pPr>
        <w:rPr>
          <w:b/>
        </w:rPr>
      </w:pPr>
      <w:r w:rsidRPr="00F86459">
        <w:rPr>
          <w:b/>
        </w:rPr>
        <w:t>А)</w:t>
      </w:r>
    </w:p>
    <w:p w:rsidR="00C71BE3" w:rsidRPr="00F86459" w:rsidRDefault="00C71BE3" w:rsidP="00F86459">
      <w:r w:rsidRPr="00F86459">
        <w:t>1. «Азовское сидение» донских казаков</w:t>
      </w:r>
    </w:p>
    <w:p w:rsidR="00C71BE3" w:rsidRPr="00F86459" w:rsidRDefault="00C71BE3" w:rsidP="00F86459">
      <w:r w:rsidRPr="00F86459">
        <w:t>2. Поход на Москву Василия Уса</w:t>
      </w:r>
    </w:p>
    <w:p w:rsidR="00C71BE3" w:rsidRPr="00F86459" w:rsidRDefault="00C71BE3" w:rsidP="00F86459">
      <w:r w:rsidRPr="00F86459">
        <w:t>3. Смоленская война</w:t>
      </w:r>
    </w:p>
    <w:p w:rsidR="00C71BE3" w:rsidRPr="00F86459" w:rsidRDefault="00C71BE3" w:rsidP="00F86459">
      <w:r w:rsidRPr="00F86459">
        <w:t>4. Соляной бунт</w:t>
      </w:r>
    </w:p>
    <w:p w:rsidR="00C71BE3" w:rsidRPr="00F86459" w:rsidRDefault="00C71BE3" w:rsidP="00F86459">
      <w:r w:rsidRPr="00F86459">
        <w:t>5. Медный бунт</w:t>
      </w:r>
    </w:p>
    <w:p w:rsidR="00C71BE3" w:rsidRPr="00F86459" w:rsidRDefault="00C71BE3" w:rsidP="00F86459">
      <w:pPr>
        <w:rPr>
          <w:sz w:val="28"/>
          <w:szCs w:val="28"/>
        </w:rPr>
      </w:pPr>
      <w:r w:rsidRPr="00F86459">
        <w:t>________________________</w:t>
      </w:r>
    </w:p>
    <w:p w:rsidR="00C71BE3" w:rsidRPr="00F86459" w:rsidRDefault="00C71BE3" w:rsidP="00F86459">
      <w:r w:rsidRPr="00F86459">
        <w:t>____________________________________________________________</w:t>
      </w:r>
    </w:p>
    <w:p w:rsidR="00C71BE3" w:rsidRPr="00F86459" w:rsidRDefault="00C71BE3" w:rsidP="00F86459">
      <w:pPr>
        <w:rPr>
          <w:b/>
        </w:rPr>
      </w:pPr>
      <w:r w:rsidRPr="00F86459">
        <w:rPr>
          <w:b/>
        </w:rPr>
        <w:t>Б)</w:t>
      </w:r>
    </w:p>
    <w:p w:rsidR="00C71BE3" w:rsidRPr="00F86459" w:rsidRDefault="00C71BE3" w:rsidP="00F86459">
      <w:r w:rsidRPr="00F86459">
        <w:t>1. Введение всеобщей воинской повинности</w:t>
      </w:r>
    </w:p>
    <w:p w:rsidR="00C71BE3" w:rsidRPr="00F86459" w:rsidRDefault="00C71BE3" w:rsidP="00F86459">
      <w:r w:rsidRPr="00F86459">
        <w:t>2. Введение суда присяжных</w:t>
      </w:r>
    </w:p>
    <w:p w:rsidR="00C71BE3" w:rsidRPr="00F86459" w:rsidRDefault="00C71BE3" w:rsidP="00F86459">
      <w:r w:rsidRPr="00F86459">
        <w:t>3. Создание городских дум и управ как органов бессословного представительства</w:t>
      </w:r>
    </w:p>
    <w:p w:rsidR="00C71BE3" w:rsidRPr="00F86459" w:rsidRDefault="00C71BE3" w:rsidP="00F86459">
      <w:r w:rsidRPr="00F86459">
        <w:t>4. Отмена крепостного права</w:t>
      </w:r>
    </w:p>
    <w:p w:rsidR="00C71BE3" w:rsidRPr="00F86459" w:rsidRDefault="00C71BE3" w:rsidP="00F86459">
      <w:r w:rsidRPr="00F86459">
        <w:t>5. Частичная отмена предварительной цензуры</w:t>
      </w:r>
    </w:p>
    <w:p w:rsidR="00C71BE3" w:rsidRPr="00F86459" w:rsidRDefault="00C71BE3" w:rsidP="00F86459">
      <w:pPr>
        <w:rPr>
          <w:sz w:val="28"/>
          <w:szCs w:val="28"/>
        </w:rPr>
      </w:pPr>
      <w:r w:rsidRPr="00F86459">
        <w:rPr>
          <w:lang w:val="en-US"/>
        </w:rPr>
        <w:t>_________________________</w:t>
      </w:r>
    </w:p>
    <w:p w:rsidR="00C71BE3" w:rsidRDefault="00C71BE3"/>
    <w:p w:rsidR="00C71BE3" w:rsidRPr="00C34512" w:rsidRDefault="00C71BE3" w:rsidP="00C34512">
      <w:pPr>
        <w:autoSpaceDE w:val="0"/>
        <w:autoSpaceDN w:val="0"/>
        <w:adjustRightInd w:val="0"/>
        <w:rPr>
          <w:sz w:val="22"/>
          <w:szCs w:val="22"/>
        </w:rPr>
      </w:pPr>
      <w:r w:rsidRPr="00C34512">
        <w:rPr>
          <w:b/>
          <w:bCs/>
          <w:i/>
          <w:iCs/>
          <w:sz w:val="22"/>
          <w:szCs w:val="22"/>
        </w:rPr>
        <w:t xml:space="preserve">Задание № 3 </w:t>
      </w:r>
      <w:r w:rsidRPr="00C34512">
        <w:rPr>
          <w:b/>
          <w:bCs/>
          <w:iCs/>
          <w:sz w:val="22"/>
          <w:szCs w:val="22"/>
        </w:rPr>
        <w:t>Соотнесите элементы правого и левого столбцов таблицы. В перечне справа есть лишняя характеристика, максимальный балл – 6 (по 3 балла за полностью правильно заполненную строку, если 1 ошибка, то 1 балл)).</w:t>
      </w:r>
    </w:p>
    <w:p w:rsidR="00C71BE3" w:rsidRPr="00C34512" w:rsidRDefault="00C71BE3" w:rsidP="00C34512"/>
    <w:p w:rsidR="00C71BE3" w:rsidRPr="00C34512" w:rsidRDefault="00C71BE3" w:rsidP="00C34512">
      <w:r w:rsidRPr="00C34512">
        <w:t xml:space="preserve">2.1. Соотнесите церковные архитектурные сооружения </w:t>
      </w:r>
      <w:r w:rsidRPr="00C34512">
        <w:rPr>
          <w:lang w:val="en-US"/>
        </w:rPr>
        <w:t>XIV</w:t>
      </w:r>
      <w:r w:rsidRPr="00C34512">
        <w:t xml:space="preserve"> –начала </w:t>
      </w:r>
      <w:r w:rsidRPr="00C34512">
        <w:rPr>
          <w:lang w:val="en-US"/>
        </w:rPr>
        <w:t>XVI</w:t>
      </w:r>
      <w:r w:rsidRPr="00C34512">
        <w:t xml:space="preserve"> вв. и города, где они расположены</w:t>
      </w:r>
    </w:p>
    <w:tbl>
      <w:tblPr>
        <w:tblW w:w="0" w:type="auto"/>
        <w:tblLook w:val="01E0"/>
      </w:tblPr>
      <w:tblGrid>
        <w:gridCol w:w="468"/>
        <w:gridCol w:w="3420"/>
        <w:gridCol w:w="416"/>
        <w:gridCol w:w="2041"/>
      </w:tblGrid>
      <w:tr w:rsidR="00C71BE3" w:rsidRPr="00C34512" w:rsidTr="00892EF5">
        <w:tc>
          <w:tcPr>
            <w:tcW w:w="468" w:type="dxa"/>
          </w:tcPr>
          <w:p w:rsidR="00C71BE3" w:rsidRPr="00C34512" w:rsidRDefault="00C71BE3" w:rsidP="00C34512">
            <w:r w:rsidRPr="00C34512">
              <w:t>А.</w:t>
            </w:r>
          </w:p>
        </w:tc>
        <w:tc>
          <w:tcPr>
            <w:tcW w:w="3420" w:type="dxa"/>
          </w:tcPr>
          <w:p w:rsidR="00C71BE3" w:rsidRPr="00C34512" w:rsidRDefault="00C71BE3" w:rsidP="00C34512">
            <w:r w:rsidRPr="00C34512">
              <w:t xml:space="preserve">церковь </w:t>
            </w:r>
            <w:r w:rsidRPr="00C34512">
              <w:rPr>
                <w:iCs/>
              </w:rPr>
              <w:t>Федора Стратилата</w:t>
            </w:r>
          </w:p>
        </w:tc>
        <w:tc>
          <w:tcPr>
            <w:tcW w:w="416" w:type="dxa"/>
          </w:tcPr>
          <w:p w:rsidR="00C71BE3" w:rsidRPr="00C34512" w:rsidRDefault="00C71BE3" w:rsidP="00C34512">
            <w:r w:rsidRPr="00C34512">
              <w:t>1)</w:t>
            </w:r>
          </w:p>
        </w:tc>
        <w:tc>
          <w:tcPr>
            <w:tcW w:w="2041" w:type="dxa"/>
          </w:tcPr>
          <w:p w:rsidR="00C71BE3" w:rsidRPr="00C34512" w:rsidRDefault="00C71BE3" w:rsidP="00C34512">
            <w:r w:rsidRPr="00C34512">
              <w:t>Москва</w:t>
            </w:r>
          </w:p>
        </w:tc>
      </w:tr>
      <w:tr w:rsidR="00C71BE3" w:rsidRPr="00C34512" w:rsidTr="00892EF5">
        <w:tc>
          <w:tcPr>
            <w:tcW w:w="468" w:type="dxa"/>
          </w:tcPr>
          <w:p w:rsidR="00C71BE3" w:rsidRPr="00C34512" w:rsidRDefault="00C71BE3" w:rsidP="00C34512">
            <w:r w:rsidRPr="00C34512">
              <w:t>Б.</w:t>
            </w:r>
          </w:p>
        </w:tc>
        <w:tc>
          <w:tcPr>
            <w:tcW w:w="3420" w:type="dxa"/>
          </w:tcPr>
          <w:p w:rsidR="00C71BE3" w:rsidRPr="00C34512" w:rsidRDefault="00C71BE3" w:rsidP="00C34512">
            <w:r w:rsidRPr="00C34512">
              <w:t>церковь Василия на Горке</w:t>
            </w:r>
          </w:p>
        </w:tc>
        <w:tc>
          <w:tcPr>
            <w:tcW w:w="416" w:type="dxa"/>
          </w:tcPr>
          <w:p w:rsidR="00C71BE3" w:rsidRPr="00C34512" w:rsidRDefault="00C71BE3" w:rsidP="00C34512">
            <w:r w:rsidRPr="00C34512">
              <w:t>2)</w:t>
            </w:r>
          </w:p>
        </w:tc>
        <w:tc>
          <w:tcPr>
            <w:tcW w:w="2041" w:type="dxa"/>
          </w:tcPr>
          <w:p w:rsidR="00C71BE3" w:rsidRPr="00C34512" w:rsidRDefault="00C71BE3" w:rsidP="00C34512">
            <w:r w:rsidRPr="00C34512">
              <w:t>Новгород</w:t>
            </w:r>
          </w:p>
        </w:tc>
      </w:tr>
      <w:tr w:rsidR="00C71BE3" w:rsidRPr="00C34512" w:rsidTr="00892EF5">
        <w:tc>
          <w:tcPr>
            <w:tcW w:w="468" w:type="dxa"/>
          </w:tcPr>
          <w:p w:rsidR="00C71BE3" w:rsidRPr="00C34512" w:rsidRDefault="00C71BE3" w:rsidP="00C34512">
            <w:pPr>
              <w:jc w:val="both"/>
            </w:pPr>
            <w:r w:rsidRPr="00C34512">
              <w:t>В.</w:t>
            </w:r>
          </w:p>
        </w:tc>
        <w:tc>
          <w:tcPr>
            <w:tcW w:w="3420" w:type="dxa"/>
          </w:tcPr>
          <w:p w:rsidR="00C71BE3" w:rsidRPr="00C34512" w:rsidRDefault="00C71BE3" w:rsidP="00C34512">
            <w:r w:rsidRPr="00C34512">
              <w:rPr>
                <w:iCs/>
              </w:rPr>
              <w:t>собор Андроникова монастыря</w:t>
            </w:r>
          </w:p>
        </w:tc>
        <w:tc>
          <w:tcPr>
            <w:tcW w:w="416" w:type="dxa"/>
          </w:tcPr>
          <w:p w:rsidR="00C71BE3" w:rsidRPr="00C34512" w:rsidRDefault="00C71BE3" w:rsidP="00C34512">
            <w:r w:rsidRPr="00C34512">
              <w:t>3)</w:t>
            </w:r>
          </w:p>
        </w:tc>
        <w:tc>
          <w:tcPr>
            <w:tcW w:w="2041" w:type="dxa"/>
          </w:tcPr>
          <w:p w:rsidR="00C71BE3" w:rsidRPr="00C34512" w:rsidRDefault="00C71BE3" w:rsidP="00C34512">
            <w:r w:rsidRPr="00C34512">
              <w:t>Загорск</w:t>
            </w:r>
          </w:p>
        </w:tc>
      </w:tr>
      <w:tr w:rsidR="00C71BE3" w:rsidRPr="00C34512" w:rsidTr="00892EF5">
        <w:tc>
          <w:tcPr>
            <w:tcW w:w="468" w:type="dxa"/>
          </w:tcPr>
          <w:p w:rsidR="00C71BE3" w:rsidRPr="00C34512" w:rsidRDefault="00C71BE3" w:rsidP="00C34512">
            <w:pPr>
              <w:jc w:val="both"/>
            </w:pPr>
            <w:r w:rsidRPr="00C34512">
              <w:t>Г.</w:t>
            </w:r>
          </w:p>
        </w:tc>
        <w:tc>
          <w:tcPr>
            <w:tcW w:w="3420" w:type="dxa"/>
          </w:tcPr>
          <w:p w:rsidR="00C71BE3" w:rsidRPr="00C34512" w:rsidRDefault="00C71BE3" w:rsidP="00C34512">
            <w:r w:rsidRPr="00C34512">
              <w:t>Троицкий собор</w:t>
            </w:r>
          </w:p>
        </w:tc>
        <w:tc>
          <w:tcPr>
            <w:tcW w:w="416" w:type="dxa"/>
          </w:tcPr>
          <w:p w:rsidR="00C71BE3" w:rsidRPr="00C34512" w:rsidRDefault="00C71BE3" w:rsidP="00C34512">
            <w:r w:rsidRPr="00C34512">
              <w:t>4)</w:t>
            </w:r>
          </w:p>
        </w:tc>
        <w:tc>
          <w:tcPr>
            <w:tcW w:w="2041" w:type="dxa"/>
          </w:tcPr>
          <w:p w:rsidR="00C71BE3" w:rsidRPr="00C34512" w:rsidRDefault="00C71BE3" w:rsidP="00C34512">
            <w:r w:rsidRPr="00C34512">
              <w:t>Владимир</w:t>
            </w:r>
          </w:p>
        </w:tc>
      </w:tr>
      <w:tr w:rsidR="00C71BE3" w:rsidRPr="00C34512" w:rsidTr="00892EF5">
        <w:tc>
          <w:tcPr>
            <w:tcW w:w="468" w:type="dxa"/>
          </w:tcPr>
          <w:p w:rsidR="00C71BE3" w:rsidRPr="00C34512" w:rsidRDefault="00C71BE3" w:rsidP="00C34512">
            <w:pPr>
              <w:jc w:val="both"/>
            </w:pPr>
          </w:p>
        </w:tc>
        <w:tc>
          <w:tcPr>
            <w:tcW w:w="3420" w:type="dxa"/>
          </w:tcPr>
          <w:p w:rsidR="00C71BE3" w:rsidRPr="00C34512" w:rsidRDefault="00C71BE3" w:rsidP="00C34512"/>
        </w:tc>
        <w:tc>
          <w:tcPr>
            <w:tcW w:w="416" w:type="dxa"/>
          </w:tcPr>
          <w:p w:rsidR="00C71BE3" w:rsidRPr="00C34512" w:rsidRDefault="00C71BE3" w:rsidP="00C34512">
            <w:r w:rsidRPr="00C34512">
              <w:t>5)</w:t>
            </w:r>
          </w:p>
        </w:tc>
        <w:tc>
          <w:tcPr>
            <w:tcW w:w="2041" w:type="dxa"/>
          </w:tcPr>
          <w:p w:rsidR="00C71BE3" w:rsidRPr="00C34512" w:rsidRDefault="00C71BE3" w:rsidP="00C34512">
            <w:r w:rsidRPr="00C34512">
              <w:t>Псков</w:t>
            </w:r>
          </w:p>
        </w:tc>
      </w:tr>
    </w:tbl>
    <w:p w:rsidR="00C71BE3" w:rsidRPr="00C34512" w:rsidRDefault="00C71BE3" w:rsidP="00C34512"/>
    <w:p w:rsidR="00C71BE3" w:rsidRPr="00C34512" w:rsidRDefault="00C71BE3" w:rsidP="00C34512">
      <w:pPr>
        <w:jc w:val="both"/>
      </w:pPr>
      <w:r w:rsidRPr="00C34512">
        <w:t xml:space="preserve">2.2. Сопоставьте виды геральдических, изображений </w:t>
      </w:r>
      <w:r w:rsidRPr="00C34512">
        <w:rPr>
          <w:rFonts w:eastAsia="Times-Roman"/>
        </w:rPr>
        <w:t>в разное время помещались</w:t>
      </w:r>
      <w:r w:rsidRPr="00C34512">
        <w:t xml:space="preserve"> </w:t>
      </w:r>
      <w:r w:rsidRPr="00C34512">
        <w:rPr>
          <w:rFonts w:eastAsia="Times-Roman"/>
        </w:rPr>
        <w:t>на груди российского гербового орла</w:t>
      </w:r>
    </w:p>
    <w:tbl>
      <w:tblPr>
        <w:tblW w:w="0" w:type="auto"/>
        <w:tblLook w:val="01E0"/>
      </w:tblPr>
      <w:tblGrid>
        <w:gridCol w:w="468"/>
        <w:gridCol w:w="1483"/>
        <w:gridCol w:w="567"/>
        <w:gridCol w:w="2977"/>
      </w:tblGrid>
      <w:tr w:rsidR="00C71BE3" w:rsidRPr="00C34512" w:rsidTr="00892EF5">
        <w:tc>
          <w:tcPr>
            <w:tcW w:w="468" w:type="dxa"/>
          </w:tcPr>
          <w:p w:rsidR="00C71BE3" w:rsidRPr="00C34512" w:rsidRDefault="00C71BE3" w:rsidP="00C34512">
            <w:r w:rsidRPr="00C34512">
              <w:t>А.</w:t>
            </w:r>
          </w:p>
        </w:tc>
        <w:tc>
          <w:tcPr>
            <w:tcW w:w="1483" w:type="dxa"/>
          </w:tcPr>
          <w:p w:rsidR="00C71BE3" w:rsidRPr="00C34512" w:rsidRDefault="00C71BE3" w:rsidP="00C34512">
            <w:r w:rsidRPr="00C34512">
              <w:rPr>
                <w:rFonts w:eastAsia="Times-Roman"/>
              </w:rPr>
              <w:t>Иван I</w:t>
            </w:r>
            <w:r w:rsidRPr="00C34512">
              <w:rPr>
                <w:rFonts w:eastAsia="Times-Roman"/>
                <w:lang w:val="en-US"/>
              </w:rPr>
              <w:t>II</w:t>
            </w:r>
          </w:p>
        </w:tc>
        <w:tc>
          <w:tcPr>
            <w:tcW w:w="567" w:type="dxa"/>
          </w:tcPr>
          <w:p w:rsidR="00C71BE3" w:rsidRPr="00C34512" w:rsidRDefault="00C71BE3" w:rsidP="00C34512">
            <w:r w:rsidRPr="00C34512">
              <w:t>1)</w:t>
            </w:r>
          </w:p>
        </w:tc>
        <w:tc>
          <w:tcPr>
            <w:tcW w:w="2977" w:type="dxa"/>
          </w:tcPr>
          <w:p w:rsidR="00C71BE3" w:rsidRPr="00C34512" w:rsidRDefault="00C71BE3" w:rsidP="00C34512">
            <w:r w:rsidRPr="00C34512">
              <w:rPr>
                <w:rFonts w:eastAsia="Times-Roman"/>
              </w:rPr>
              <w:t>Единорог</w:t>
            </w:r>
          </w:p>
        </w:tc>
      </w:tr>
      <w:tr w:rsidR="00C71BE3" w:rsidRPr="00C34512" w:rsidTr="00892EF5">
        <w:tc>
          <w:tcPr>
            <w:tcW w:w="468" w:type="dxa"/>
          </w:tcPr>
          <w:p w:rsidR="00C71BE3" w:rsidRPr="00C34512" w:rsidRDefault="00C71BE3" w:rsidP="00C34512">
            <w:r w:rsidRPr="00C34512">
              <w:t>Б.</w:t>
            </w:r>
          </w:p>
        </w:tc>
        <w:tc>
          <w:tcPr>
            <w:tcW w:w="1483" w:type="dxa"/>
          </w:tcPr>
          <w:p w:rsidR="00C71BE3" w:rsidRPr="00C34512" w:rsidRDefault="00C71BE3" w:rsidP="00C34512">
            <w:r w:rsidRPr="00C34512">
              <w:rPr>
                <w:rFonts w:eastAsia="Times-Roman"/>
              </w:rPr>
              <w:t>Иван IV</w:t>
            </w:r>
          </w:p>
        </w:tc>
        <w:tc>
          <w:tcPr>
            <w:tcW w:w="567" w:type="dxa"/>
          </w:tcPr>
          <w:p w:rsidR="00C71BE3" w:rsidRPr="00C34512" w:rsidRDefault="00C71BE3" w:rsidP="00C34512">
            <w:r w:rsidRPr="00C34512">
              <w:t>2)</w:t>
            </w:r>
          </w:p>
        </w:tc>
        <w:tc>
          <w:tcPr>
            <w:tcW w:w="2977" w:type="dxa"/>
          </w:tcPr>
          <w:p w:rsidR="00C71BE3" w:rsidRPr="00C34512" w:rsidRDefault="00C71BE3" w:rsidP="00C34512">
            <w:r w:rsidRPr="00C34512">
              <w:rPr>
                <w:rFonts w:eastAsia="Times-Roman"/>
              </w:rPr>
              <w:t>Андреевский крест</w:t>
            </w:r>
          </w:p>
        </w:tc>
      </w:tr>
      <w:tr w:rsidR="00C71BE3" w:rsidRPr="00C34512" w:rsidTr="00892EF5">
        <w:tc>
          <w:tcPr>
            <w:tcW w:w="468" w:type="dxa"/>
          </w:tcPr>
          <w:p w:rsidR="00C71BE3" w:rsidRPr="00C34512" w:rsidRDefault="00C71BE3" w:rsidP="00C34512">
            <w:pPr>
              <w:jc w:val="both"/>
            </w:pPr>
            <w:r w:rsidRPr="00C34512">
              <w:t>В.</w:t>
            </w:r>
          </w:p>
        </w:tc>
        <w:tc>
          <w:tcPr>
            <w:tcW w:w="1483" w:type="dxa"/>
          </w:tcPr>
          <w:p w:rsidR="00C71BE3" w:rsidRPr="00C34512" w:rsidRDefault="00C71BE3" w:rsidP="00C34512">
            <w:r w:rsidRPr="00C34512">
              <w:rPr>
                <w:rFonts w:eastAsia="Times-Roman"/>
              </w:rPr>
              <w:t>Петр I</w:t>
            </w:r>
          </w:p>
        </w:tc>
        <w:tc>
          <w:tcPr>
            <w:tcW w:w="567" w:type="dxa"/>
          </w:tcPr>
          <w:p w:rsidR="00C71BE3" w:rsidRPr="00C34512" w:rsidRDefault="00C71BE3" w:rsidP="00C34512">
            <w:r w:rsidRPr="00C34512">
              <w:t>3)</w:t>
            </w:r>
          </w:p>
        </w:tc>
        <w:tc>
          <w:tcPr>
            <w:tcW w:w="2977" w:type="dxa"/>
          </w:tcPr>
          <w:p w:rsidR="00C71BE3" w:rsidRPr="00C34512" w:rsidRDefault="00C71BE3" w:rsidP="00C34512">
            <w:r w:rsidRPr="00C34512">
              <w:rPr>
                <w:rFonts w:eastAsia="Times-Roman"/>
              </w:rPr>
              <w:t>Мальтийский крест</w:t>
            </w:r>
          </w:p>
        </w:tc>
      </w:tr>
      <w:tr w:rsidR="00C71BE3" w:rsidRPr="00C34512" w:rsidTr="00892EF5">
        <w:tc>
          <w:tcPr>
            <w:tcW w:w="468" w:type="dxa"/>
          </w:tcPr>
          <w:p w:rsidR="00C71BE3" w:rsidRPr="00C34512" w:rsidRDefault="00C71BE3" w:rsidP="00C34512">
            <w:pPr>
              <w:jc w:val="both"/>
            </w:pPr>
            <w:r w:rsidRPr="00C34512">
              <w:t>Г.</w:t>
            </w:r>
          </w:p>
        </w:tc>
        <w:tc>
          <w:tcPr>
            <w:tcW w:w="1483" w:type="dxa"/>
          </w:tcPr>
          <w:p w:rsidR="00C71BE3" w:rsidRPr="00C34512" w:rsidRDefault="00C71BE3" w:rsidP="00C34512">
            <w:r w:rsidRPr="00C34512">
              <w:rPr>
                <w:rFonts w:eastAsia="Times-Roman"/>
              </w:rPr>
              <w:t>Павел I</w:t>
            </w:r>
          </w:p>
        </w:tc>
        <w:tc>
          <w:tcPr>
            <w:tcW w:w="567" w:type="dxa"/>
          </w:tcPr>
          <w:p w:rsidR="00C71BE3" w:rsidRPr="00C34512" w:rsidRDefault="00C71BE3" w:rsidP="00C34512">
            <w:r w:rsidRPr="00C34512">
              <w:t>4)</w:t>
            </w:r>
          </w:p>
        </w:tc>
        <w:tc>
          <w:tcPr>
            <w:tcW w:w="2977" w:type="dxa"/>
          </w:tcPr>
          <w:p w:rsidR="00C71BE3" w:rsidRPr="00C34512" w:rsidRDefault="00C71BE3" w:rsidP="00C34512">
            <w:r w:rsidRPr="00C34512">
              <w:t>Георгий Победоносец</w:t>
            </w:r>
          </w:p>
        </w:tc>
      </w:tr>
      <w:tr w:rsidR="00C71BE3" w:rsidRPr="00C34512" w:rsidTr="00892EF5">
        <w:tc>
          <w:tcPr>
            <w:tcW w:w="468" w:type="dxa"/>
          </w:tcPr>
          <w:p w:rsidR="00C71BE3" w:rsidRPr="00C34512" w:rsidRDefault="00C71BE3" w:rsidP="00C34512">
            <w:pPr>
              <w:jc w:val="both"/>
            </w:pPr>
          </w:p>
        </w:tc>
        <w:tc>
          <w:tcPr>
            <w:tcW w:w="1483" w:type="dxa"/>
          </w:tcPr>
          <w:p w:rsidR="00C71BE3" w:rsidRPr="00C34512" w:rsidRDefault="00C71BE3" w:rsidP="00C34512"/>
        </w:tc>
        <w:tc>
          <w:tcPr>
            <w:tcW w:w="567" w:type="dxa"/>
          </w:tcPr>
          <w:p w:rsidR="00C71BE3" w:rsidRPr="00C34512" w:rsidRDefault="00C71BE3" w:rsidP="00C34512">
            <w:r w:rsidRPr="00C34512">
              <w:t>5)</w:t>
            </w:r>
          </w:p>
        </w:tc>
        <w:tc>
          <w:tcPr>
            <w:tcW w:w="2977" w:type="dxa"/>
          </w:tcPr>
          <w:p w:rsidR="00C71BE3" w:rsidRPr="00C34512" w:rsidRDefault="00C71BE3" w:rsidP="00C34512">
            <w:r w:rsidRPr="00C34512">
              <w:t>Грифон</w:t>
            </w:r>
          </w:p>
        </w:tc>
      </w:tr>
    </w:tbl>
    <w:p w:rsidR="00C71BE3" w:rsidRPr="00C34512" w:rsidRDefault="00C71BE3" w:rsidP="00C34512"/>
    <w:p w:rsidR="00C71BE3" w:rsidRPr="00C34512" w:rsidRDefault="00C71BE3" w:rsidP="00C34512">
      <w:pPr>
        <w:rPr>
          <w:i/>
        </w:rPr>
      </w:pPr>
      <w:r w:rsidRPr="00C34512">
        <w:rPr>
          <w:i/>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595"/>
        <w:gridCol w:w="1595"/>
        <w:gridCol w:w="1595"/>
        <w:gridCol w:w="1595"/>
      </w:tblGrid>
      <w:tr w:rsidR="00C71BE3" w:rsidRPr="00C34512" w:rsidTr="00892EF5">
        <w:tc>
          <w:tcPr>
            <w:tcW w:w="1595" w:type="dxa"/>
          </w:tcPr>
          <w:p w:rsidR="00C71BE3" w:rsidRPr="00C34512" w:rsidRDefault="00C71BE3" w:rsidP="00C34512">
            <w:pPr>
              <w:jc w:val="center"/>
              <w:rPr>
                <w:b/>
              </w:rPr>
            </w:pPr>
            <w:r w:rsidRPr="00C34512">
              <w:rPr>
                <w:b/>
              </w:rPr>
              <w:t>№</w:t>
            </w:r>
          </w:p>
        </w:tc>
        <w:tc>
          <w:tcPr>
            <w:tcW w:w="1595" w:type="dxa"/>
          </w:tcPr>
          <w:p w:rsidR="00C71BE3" w:rsidRPr="00C34512" w:rsidRDefault="00C71BE3" w:rsidP="00C34512">
            <w:pPr>
              <w:jc w:val="center"/>
              <w:rPr>
                <w:b/>
              </w:rPr>
            </w:pPr>
            <w:r w:rsidRPr="00C34512">
              <w:rPr>
                <w:b/>
              </w:rPr>
              <w:t>А</w:t>
            </w:r>
          </w:p>
        </w:tc>
        <w:tc>
          <w:tcPr>
            <w:tcW w:w="1595" w:type="dxa"/>
          </w:tcPr>
          <w:p w:rsidR="00C71BE3" w:rsidRPr="00C34512" w:rsidRDefault="00C71BE3" w:rsidP="00C34512">
            <w:pPr>
              <w:jc w:val="center"/>
              <w:rPr>
                <w:b/>
              </w:rPr>
            </w:pPr>
            <w:r w:rsidRPr="00C34512">
              <w:rPr>
                <w:b/>
              </w:rPr>
              <w:t>Б</w:t>
            </w:r>
          </w:p>
        </w:tc>
        <w:tc>
          <w:tcPr>
            <w:tcW w:w="1595" w:type="dxa"/>
          </w:tcPr>
          <w:p w:rsidR="00C71BE3" w:rsidRPr="00C34512" w:rsidRDefault="00C71BE3" w:rsidP="00C34512">
            <w:pPr>
              <w:jc w:val="center"/>
              <w:rPr>
                <w:b/>
              </w:rPr>
            </w:pPr>
            <w:r w:rsidRPr="00C34512">
              <w:rPr>
                <w:b/>
              </w:rPr>
              <w:t>В</w:t>
            </w:r>
          </w:p>
        </w:tc>
        <w:tc>
          <w:tcPr>
            <w:tcW w:w="1595" w:type="dxa"/>
          </w:tcPr>
          <w:p w:rsidR="00C71BE3" w:rsidRPr="00C34512" w:rsidRDefault="00C71BE3" w:rsidP="00C34512">
            <w:pPr>
              <w:jc w:val="center"/>
              <w:rPr>
                <w:b/>
              </w:rPr>
            </w:pPr>
            <w:r w:rsidRPr="00C34512">
              <w:rPr>
                <w:b/>
              </w:rPr>
              <w:t>Г</w:t>
            </w:r>
          </w:p>
        </w:tc>
      </w:tr>
      <w:tr w:rsidR="00C71BE3" w:rsidRPr="00C34512" w:rsidTr="00892EF5">
        <w:trPr>
          <w:trHeight w:val="397"/>
        </w:trPr>
        <w:tc>
          <w:tcPr>
            <w:tcW w:w="1595" w:type="dxa"/>
          </w:tcPr>
          <w:p w:rsidR="00C71BE3" w:rsidRPr="00C34512" w:rsidRDefault="00C71BE3" w:rsidP="00C34512">
            <w:pPr>
              <w:jc w:val="center"/>
              <w:rPr>
                <w:b/>
              </w:rPr>
            </w:pPr>
            <w:r>
              <w:rPr>
                <w:b/>
              </w:rPr>
              <w:t>3</w:t>
            </w:r>
            <w:r w:rsidRPr="00C34512">
              <w:rPr>
                <w:b/>
              </w:rPr>
              <w:t>.1.</w:t>
            </w:r>
          </w:p>
        </w:tc>
        <w:tc>
          <w:tcPr>
            <w:tcW w:w="1595" w:type="dxa"/>
          </w:tcPr>
          <w:p w:rsidR="00C71BE3" w:rsidRPr="00C34512" w:rsidRDefault="00C71BE3" w:rsidP="00C34512">
            <w:pPr>
              <w:jc w:val="center"/>
              <w:rPr>
                <w:highlight w:val="yellow"/>
              </w:rPr>
            </w:pPr>
          </w:p>
        </w:tc>
        <w:tc>
          <w:tcPr>
            <w:tcW w:w="1595" w:type="dxa"/>
          </w:tcPr>
          <w:p w:rsidR="00C71BE3" w:rsidRPr="00C34512" w:rsidRDefault="00C71BE3" w:rsidP="00C34512">
            <w:pPr>
              <w:jc w:val="center"/>
              <w:rPr>
                <w:highlight w:val="yellow"/>
              </w:rPr>
            </w:pPr>
          </w:p>
        </w:tc>
        <w:tc>
          <w:tcPr>
            <w:tcW w:w="1595" w:type="dxa"/>
          </w:tcPr>
          <w:p w:rsidR="00C71BE3" w:rsidRPr="00C34512" w:rsidRDefault="00C71BE3" w:rsidP="00C34512">
            <w:pPr>
              <w:jc w:val="center"/>
              <w:rPr>
                <w:highlight w:val="yellow"/>
              </w:rPr>
            </w:pPr>
          </w:p>
        </w:tc>
        <w:tc>
          <w:tcPr>
            <w:tcW w:w="1595" w:type="dxa"/>
          </w:tcPr>
          <w:p w:rsidR="00C71BE3" w:rsidRPr="00C34512" w:rsidRDefault="00C71BE3" w:rsidP="00C34512">
            <w:pPr>
              <w:jc w:val="center"/>
              <w:rPr>
                <w:highlight w:val="yellow"/>
              </w:rPr>
            </w:pPr>
          </w:p>
        </w:tc>
      </w:tr>
      <w:tr w:rsidR="00C71BE3" w:rsidRPr="00C34512" w:rsidTr="00892EF5">
        <w:trPr>
          <w:trHeight w:val="397"/>
        </w:trPr>
        <w:tc>
          <w:tcPr>
            <w:tcW w:w="1595" w:type="dxa"/>
          </w:tcPr>
          <w:p w:rsidR="00C71BE3" w:rsidRPr="00C34512" w:rsidRDefault="00C71BE3" w:rsidP="00C34512">
            <w:pPr>
              <w:jc w:val="center"/>
              <w:rPr>
                <w:b/>
              </w:rPr>
            </w:pPr>
            <w:r>
              <w:rPr>
                <w:b/>
              </w:rPr>
              <w:t>3</w:t>
            </w:r>
            <w:r w:rsidRPr="00C34512">
              <w:rPr>
                <w:b/>
              </w:rPr>
              <w:t>.2.</w:t>
            </w:r>
          </w:p>
        </w:tc>
        <w:tc>
          <w:tcPr>
            <w:tcW w:w="1595" w:type="dxa"/>
          </w:tcPr>
          <w:p w:rsidR="00C71BE3" w:rsidRPr="00C34512" w:rsidRDefault="00C71BE3" w:rsidP="00C34512">
            <w:pPr>
              <w:jc w:val="center"/>
              <w:rPr>
                <w:highlight w:val="yellow"/>
              </w:rPr>
            </w:pPr>
          </w:p>
        </w:tc>
        <w:tc>
          <w:tcPr>
            <w:tcW w:w="1595" w:type="dxa"/>
          </w:tcPr>
          <w:p w:rsidR="00C71BE3" w:rsidRPr="00C34512" w:rsidRDefault="00C71BE3" w:rsidP="00C34512">
            <w:pPr>
              <w:jc w:val="center"/>
              <w:rPr>
                <w:highlight w:val="yellow"/>
              </w:rPr>
            </w:pPr>
          </w:p>
        </w:tc>
        <w:tc>
          <w:tcPr>
            <w:tcW w:w="1595" w:type="dxa"/>
          </w:tcPr>
          <w:p w:rsidR="00C71BE3" w:rsidRPr="00C34512" w:rsidRDefault="00C71BE3" w:rsidP="00C34512">
            <w:pPr>
              <w:jc w:val="center"/>
              <w:rPr>
                <w:highlight w:val="yellow"/>
              </w:rPr>
            </w:pPr>
          </w:p>
        </w:tc>
        <w:tc>
          <w:tcPr>
            <w:tcW w:w="1595" w:type="dxa"/>
          </w:tcPr>
          <w:p w:rsidR="00C71BE3" w:rsidRPr="00C34512" w:rsidRDefault="00C71BE3" w:rsidP="00C34512">
            <w:pPr>
              <w:jc w:val="center"/>
              <w:rPr>
                <w:highlight w:val="yellow"/>
              </w:rPr>
            </w:pPr>
          </w:p>
        </w:tc>
      </w:tr>
    </w:tbl>
    <w:p w:rsidR="00C71BE3" w:rsidRDefault="00C71BE3"/>
    <w:p w:rsidR="00C71BE3" w:rsidRDefault="00C71BE3" w:rsidP="00C34512">
      <w:pPr>
        <w:jc w:val="both"/>
        <w:rPr>
          <w:b/>
          <w:bCs/>
        </w:rPr>
      </w:pPr>
      <w:r w:rsidRPr="00C34512">
        <w:rPr>
          <w:b/>
          <w:bCs/>
          <w:i/>
        </w:rPr>
        <w:t>Задание 4.</w:t>
      </w:r>
      <w:r w:rsidRPr="009405C8">
        <w:rPr>
          <w:b/>
          <w:bCs/>
        </w:rPr>
        <w:t xml:space="preserve"> </w:t>
      </w:r>
      <w:r>
        <w:rPr>
          <w:b/>
          <w:bCs/>
        </w:rPr>
        <w:t>Кратко ответьте на вопросы (8 баллов):</w:t>
      </w:r>
    </w:p>
    <w:p w:rsidR="00C71BE3" w:rsidRPr="00E44417" w:rsidRDefault="00C71BE3" w:rsidP="00C34512">
      <w:pPr>
        <w:jc w:val="both"/>
      </w:pPr>
      <w:r w:rsidRPr="00E44417">
        <w:t xml:space="preserve">1. Какую битву называют предтечей Куликовского сражения 8 сентября </w:t>
      </w:r>
      <w:smartTag w:uri="urn:schemas-microsoft-com:office:smarttags" w:element="metricconverter">
        <w:smartTagPr>
          <w:attr w:name="ProductID" w:val="1549 г"/>
        </w:smartTagPr>
        <w:r w:rsidRPr="00E44417">
          <w:t>1380 г</w:t>
        </w:r>
      </w:smartTag>
      <w:r w:rsidRPr="00E44417">
        <w:t>.? Когда она произошла? _______________________________________________________________</w:t>
      </w:r>
    </w:p>
    <w:p w:rsidR="00C71BE3" w:rsidRPr="00E44417" w:rsidRDefault="00C71BE3" w:rsidP="00C34512">
      <w:pPr>
        <w:jc w:val="both"/>
      </w:pPr>
      <w:r w:rsidRPr="00E44417">
        <w:t>_____________________________________________________________________________</w:t>
      </w:r>
    </w:p>
    <w:p w:rsidR="00C71BE3" w:rsidRDefault="00C71BE3" w:rsidP="00C34512">
      <w:pPr>
        <w:jc w:val="both"/>
      </w:pPr>
      <w:r>
        <w:t xml:space="preserve">2. Огнестрельное оружие стало массово использоваться уже в правление Ивана </w:t>
      </w:r>
      <w:r>
        <w:rPr>
          <w:lang w:val="en-US"/>
        </w:rPr>
        <w:t>III</w:t>
      </w:r>
      <w:r>
        <w:t>. А когда и при каких событиях оно было использовано в первый раз? __________________</w:t>
      </w:r>
    </w:p>
    <w:p w:rsidR="00C71BE3" w:rsidRDefault="00C71BE3" w:rsidP="00C34512">
      <w:pPr>
        <w:jc w:val="both"/>
      </w:pPr>
      <w:r>
        <w:t>_____________________________________________________________________________</w:t>
      </w:r>
    </w:p>
    <w:p w:rsidR="00C71BE3" w:rsidRDefault="00C71BE3" w:rsidP="00C34512">
      <w:pPr>
        <w:jc w:val="both"/>
      </w:pPr>
      <w:r>
        <w:t>3. В правление Петра Первого Россия создала полноценный военный флот на Балтийском море. В том же столетии у России появился мощный флот и на другом море. Где и в чье правление он был создан? ________________________</w:t>
      </w:r>
    </w:p>
    <w:p w:rsidR="00C71BE3" w:rsidRDefault="00C71BE3" w:rsidP="00C34512">
      <w:pPr>
        <w:jc w:val="both"/>
      </w:pPr>
      <w:r>
        <w:t>___________________________________________________________________________</w:t>
      </w:r>
    </w:p>
    <w:p w:rsidR="00C71BE3" w:rsidRDefault="00C71BE3" w:rsidP="00C34512">
      <w:pPr>
        <w:jc w:val="both"/>
      </w:pPr>
      <w:r>
        <w:t xml:space="preserve">4. </w:t>
      </w:r>
      <w:r>
        <w:rPr>
          <w:lang w:val="en-US"/>
        </w:rPr>
        <w:t>XVIII</w:t>
      </w:r>
      <w:r w:rsidRPr="0060792E">
        <w:t xml:space="preserve"> </w:t>
      </w:r>
      <w:r>
        <w:t xml:space="preserve">век стал веком развития мануфактурного производства в России. А когда и при каком правителе были созданы первые русские мануфактуры под Тулой и Каширой? __________________________________________________________________________________________________________________________________________________________ </w:t>
      </w:r>
    </w:p>
    <w:p w:rsidR="00C71BE3" w:rsidRDefault="00C71BE3"/>
    <w:p w:rsidR="00C71BE3" w:rsidRPr="00341D9E" w:rsidRDefault="00C71BE3" w:rsidP="00341D9E">
      <w:pPr>
        <w:autoSpaceDE w:val="0"/>
        <w:autoSpaceDN w:val="0"/>
        <w:adjustRightInd w:val="0"/>
      </w:pPr>
      <w:r w:rsidRPr="00341D9E">
        <w:rPr>
          <w:b/>
          <w:bCs/>
          <w:i/>
        </w:rPr>
        <w:t>Задание № 5.</w:t>
      </w:r>
      <w:r w:rsidRPr="00341D9E">
        <w:rPr>
          <w:b/>
          <w:bCs/>
        </w:rPr>
        <w:t xml:space="preserve"> </w:t>
      </w:r>
      <w:r w:rsidRPr="00341D9E">
        <w:rPr>
          <w:b/>
          <w:bCs/>
          <w:iCs/>
        </w:rPr>
        <w:t>Заполните пробелы в тексте. Ответ оформите в виде перечня элементов под соответствующими номерами (1 балл за каждый правильно заполненный пропуск, максимальный балл – 11).</w:t>
      </w:r>
    </w:p>
    <w:p w:rsidR="00C71BE3" w:rsidRPr="00341D9E" w:rsidRDefault="00C71BE3" w:rsidP="00341D9E"/>
    <w:p w:rsidR="00C71BE3" w:rsidRPr="00341D9E" w:rsidRDefault="00C71BE3" w:rsidP="00341D9E">
      <w:pPr>
        <w:autoSpaceDE w:val="0"/>
        <w:autoSpaceDN w:val="0"/>
        <w:adjustRightInd w:val="0"/>
        <w:jc w:val="both"/>
      </w:pPr>
      <w:r w:rsidRPr="00341D9E">
        <w:rPr>
          <w:rFonts w:eastAsia="Times-Roman"/>
        </w:rPr>
        <w:t xml:space="preserve">В </w:t>
      </w:r>
      <w:smartTag w:uri="urn:schemas-microsoft-com:office:smarttags" w:element="metricconverter">
        <w:smartTagPr>
          <w:attr w:name="ProductID" w:val="1252 г"/>
        </w:smartTagPr>
        <w:r w:rsidRPr="00341D9E">
          <w:rPr>
            <w:rFonts w:eastAsia="Times-Roman"/>
          </w:rPr>
          <w:t>1252 г</w:t>
        </w:r>
      </w:smartTag>
      <w:r w:rsidRPr="00341D9E">
        <w:rPr>
          <w:rFonts w:eastAsia="Times-Roman"/>
        </w:rPr>
        <w:t>. __</w:t>
      </w:r>
      <w:r w:rsidRPr="00341D9E">
        <w:rPr>
          <w:rFonts w:eastAsia="Times-Roman"/>
          <w:u w:val="single"/>
        </w:rPr>
        <w:t>1</w:t>
      </w:r>
      <w:r w:rsidRPr="00341D9E">
        <w:rPr>
          <w:rFonts w:eastAsia="Times-Roman"/>
        </w:rPr>
        <w:t>__ утвердился на великокняжеском __</w:t>
      </w:r>
      <w:r w:rsidRPr="00341D9E">
        <w:rPr>
          <w:rFonts w:eastAsia="Times-Roman"/>
          <w:u w:val="single"/>
        </w:rPr>
        <w:t>2</w:t>
      </w:r>
      <w:r w:rsidRPr="00341D9E">
        <w:rPr>
          <w:rFonts w:eastAsia="Times-Roman"/>
        </w:rPr>
        <w:t>__ престоле. Полную покорность хану он считал единственным средством спасти отечество, а потому ездил в __</w:t>
      </w:r>
      <w:r w:rsidRPr="00341D9E">
        <w:rPr>
          <w:rFonts w:eastAsia="Times-Roman"/>
          <w:u w:val="single"/>
        </w:rPr>
        <w:t>3</w:t>
      </w:r>
      <w:r w:rsidRPr="00341D9E">
        <w:rPr>
          <w:rFonts w:eastAsia="Times-Roman"/>
        </w:rPr>
        <w:t>__ с богатыми дарами, выказывая безусловное повиновение воле хана и убеждая и других повиноваться. Он уговорил новгородцев согласиться на поголовную __</w:t>
      </w:r>
      <w:r w:rsidRPr="00341D9E">
        <w:rPr>
          <w:rFonts w:eastAsia="Times-Roman"/>
          <w:u w:val="single"/>
        </w:rPr>
        <w:t>4</w:t>
      </w:r>
      <w:r w:rsidRPr="00341D9E">
        <w:rPr>
          <w:rFonts w:eastAsia="Times-Roman"/>
        </w:rPr>
        <w:t>__, которую новый хан Берке (брат __</w:t>
      </w:r>
      <w:r w:rsidRPr="00341D9E">
        <w:rPr>
          <w:rFonts w:eastAsia="Times-Roman"/>
          <w:u w:val="single"/>
        </w:rPr>
        <w:t>5</w:t>
      </w:r>
      <w:r w:rsidRPr="00341D9E">
        <w:rPr>
          <w:rFonts w:eastAsia="Times-Roman"/>
        </w:rPr>
        <w:t>__) велел произвести для того, чтобы определить размер __</w:t>
      </w:r>
      <w:r w:rsidRPr="00341D9E">
        <w:rPr>
          <w:rFonts w:eastAsia="Times-Roman"/>
          <w:u w:val="single"/>
        </w:rPr>
        <w:t>6</w:t>
      </w:r>
      <w:r w:rsidRPr="00341D9E">
        <w:rPr>
          <w:rFonts w:eastAsia="Times-Roman"/>
        </w:rPr>
        <w:t>__. Но жители Ростова, Суздаля, Владимира, Ярославля, возмущенные угнетениями татарских __</w:t>
      </w:r>
      <w:r w:rsidRPr="00341D9E">
        <w:rPr>
          <w:rFonts w:eastAsia="Times-Roman"/>
          <w:u w:val="single"/>
        </w:rPr>
        <w:t>7</w:t>
      </w:r>
      <w:r w:rsidRPr="00341D9E">
        <w:rPr>
          <w:rFonts w:eastAsia="Times-Roman"/>
        </w:rPr>
        <w:t>__, убили их. Тогда __</w:t>
      </w:r>
      <w:r w:rsidRPr="00341D9E">
        <w:rPr>
          <w:rFonts w:eastAsia="Times-Roman"/>
          <w:u w:val="single"/>
        </w:rPr>
        <w:t>1</w:t>
      </w:r>
      <w:r w:rsidRPr="00341D9E">
        <w:rPr>
          <w:rFonts w:eastAsia="Times-Roman"/>
        </w:rPr>
        <w:t>__ в 4-й раз поехал в __</w:t>
      </w:r>
      <w:r w:rsidRPr="00341D9E">
        <w:rPr>
          <w:rFonts w:eastAsia="Times-Roman"/>
          <w:u w:val="single"/>
        </w:rPr>
        <w:t>3</w:t>
      </w:r>
      <w:r w:rsidRPr="00341D9E">
        <w:rPr>
          <w:rFonts w:eastAsia="Times-Roman"/>
        </w:rPr>
        <w:t>__ просить им помилования у хана. Цель была достигнута, но на обратном пути во __</w:t>
      </w:r>
      <w:r w:rsidRPr="00341D9E">
        <w:rPr>
          <w:rFonts w:eastAsia="Times-Roman"/>
          <w:u w:val="single"/>
        </w:rPr>
        <w:t>2</w:t>
      </w:r>
      <w:r w:rsidRPr="00341D9E">
        <w:rPr>
          <w:rFonts w:eastAsia="Times-Roman"/>
        </w:rPr>
        <w:t>__ он умер. Он был выдающимся государственным деятелем и полководцем. Еще в __</w:t>
      </w:r>
      <w:r w:rsidRPr="00341D9E">
        <w:rPr>
          <w:rFonts w:eastAsia="Times-Roman"/>
          <w:u w:val="single"/>
        </w:rPr>
        <w:t>8</w:t>
      </w:r>
      <w:r w:rsidRPr="00341D9E">
        <w:rPr>
          <w:rFonts w:eastAsia="Times-Roman"/>
        </w:rPr>
        <w:t>__ году он разгромил датских рыцарей, входивших в __</w:t>
      </w:r>
      <w:r w:rsidRPr="00341D9E">
        <w:rPr>
          <w:rFonts w:eastAsia="Times-Roman"/>
          <w:u w:val="single"/>
        </w:rPr>
        <w:t>9</w:t>
      </w:r>
      <w:r w:rsidRPr="00341D9E">
        <w:rPr>
          <w:rFonts w:eastAsia="Times-Roman"/>
        </w:rPr>
        <w:t>__ орден на льду __</w:t>
      </w:r>
      <w:r w:rsidRPr="00341D9E">
        <w:rPr>
          <w:rFonts w:eastAsia="Times-Roman"/>
          <w:u w:val="single"/>
        </w:rPr>
        <w:t>10</w:t>
      </w:r>
      <w:r w:rsidRPr="00341D9E">
        <w:rPr>
          <w:rFonts w:eastAsia="Times-Roman"/>
        </w:rPr>
        <w:t>__ озера. Церковью причислен к лику __</w:t>
      </w:r>
      <w:r w:rsidRPr="00341D9E">
        <w:rPr>
          <w:rFonts w:eastAsia="Times-Roman"/>
          <w:u w:val="single"/>
        </w:rPr>
        <w:t>11</w:t>
      </w:r>
      <w:r w:rsidRPr="00341D9E">
        <w:rPr>
          <w:rFonts w:eastAsia="Times-Roman"/>
        </w:rPr>
        <w:t xml:space="preserve">__. </w:t>
      </w:r>
    </w:p>
    <w:p w:rsidR="00C71BE3" w:rsidRPr="00341D9E" w:rsidRDefault="00C71BE3" w:rsidP="00341D9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103"/>
      </w:tblGrid>
      <w:tr w:rsidR="00C71BE3" w:rsidRPr="00341D9E" w:rsidTr="00892EF5">
        <w:tc>
          <w:tcPr>
            <w:tcW w:w="817" w:type="dxa"/>
          </w:tcPr>
          <w:p w:rsidR="00C71BE3" w:rsidRPr="00341D9E" w:rsidRDefault="00C71BE3" w:rsidP="00341D9E">
            <w:pPr>
              <w:jc w:val="center"/>
            </w:pPr>
            <w:r w:rsidRPr="00341D9E">
              <w:t>№</w:t>
            </w:r>
          </w:p>
        </w:tc>
        <w:tc>
          <w:tcPr>
            <w:tcW w:w="5103" w:type="dxa"/>
          </w:tcPr>
          <w:p w:rsidR="00C71BE3" w:rsidRPr="00341D9E" w:rsidRDefault="00C71BE3" w:rsidP="00341D9E">
            <w:pPr>
              <w:jc w:val="center"/>
            </w:pPr>
            <w:r w:rsidRPr="00341D9E">
              <w:t>Вставка</w:t>
            </w:r>
          </w:p>
        </w:tc>
      </w:tr>
      <w:tr w:rsidR="00C71BE3" w:rsidRPr="00341D9E" w:rsidTr="00892EF5">
        <w:trPr>
          <w:trHeight w:val="397"/>
        </w:trPr>
        <w:tc>
          <w:tcPr>
            <w:tcW w:w="817" w:type="dxa"/>
          </w:tcPr>
          <w:p w:rsidR="00C71BE3" w:rsidRPr="00341D9E" w:rsidRDefault="00C71BE3" w:rsidP="00341D9E">
            <w:pPr>
              <w:jc w:val="both"/>
            </w:pPr>
            <w:r w:rsidRPr="00341D9E">
              <w:t>1.</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2.</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3.</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4.</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5.</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6.</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7.</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8.</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9.</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10.</w:t>
            </w:r>
          </w:p>
        </w:tc>
        <w:tc>
          <w:tcPr>
            <w:tcW w:w="5103" w:type="dxa"/>
          </w:tcPr>
          <w:p w:rsidR="00C71BE3" w:rsidRPr="00341D9E" w:rsidRDefault="00C71BE3" w:rsidP="00341D9E">
            <w:pPr>
              <w:jc w:val="both"/>
              <w:rPr>
                <w:highlight w:val="yellow"/>
              </w:rPr>
            </w:pPr>
          </w:p>
        </w:tc>
      </w:tr>
      <w:tr w:rsidR="00C71BE3" w:rsidRPr="00341D9E" w:rsidTr="00892EF5">
        <w:trPr>
          <w:trHeight w:val="397"/>
        </w:trPr>
        <w:tc>
          <w:tcPr>
            <w:tcW w:w="817" w:type="dxa"/>
          </w:tcPr>
          <w:p w:rsidR="00C71BE3" w:rsidRPr="00341D9E" w:rsidRDefault="00C71BE3" w:rsidP="00341D9E">
            <w:pPr>
              <w:jc w:val="both"/>
            </w:pPr>
            <w:r w:rsidRPr="00341D9E">
              <w:t>11.</w:t>
            </w:r>
          </w:p>
        </w:tc>
        <w:tc>
          <w:tcPr>
            <w:tcW w:w="5103" w:type="dxa"/>
          </w:tcPr>
          <w:p w:rsidR="00C71BE3" w:rsidRPr="00341D9E" w:rsidRDefault="00C71BE3" w:rsidP="00341D9E">
            <w:pPr>
              <w:jc w:val="both"/>
              <w:rPr>
                <w:highlight w:val="yellow"/>
              </w:rPr>
            </w:pPr>
          </w:p>
        </w:tc>
      </w:tr>
    </w:tbl>
    <w:p w:rsidR="00C71BE3" w:rsidRDefault="00C71BE3"/>
    <w:p w:rsidR="00C71BE3" w:rsidRPr="00341D9E" w:rsidRDefault="00C71BE3" w:rsidP="00341D9E">
      <w:pPr>
        <w:autoSpaceDE w:val="0"/>
        <w:autoSpaceDN w:val="0"/>
        <w:adjustRightInd w:val="0"/>
        <w:rPr>
          <w:b/>
          <w:bCs/>
          <w:i/>
          <w:iCs/>
        </w:rPr>
      </w:pPr>
      <w:r w:rsidRPr="00341D9E">
        <w:rPr>
          <w:b/>
          <w:bCs/>
          <w:i/>
          <w:iCs/>
        </w:rPr>
        <w:t xml:space="preserve">Задание № </w:t>
      </w:r>
      <w:r>
        <w:rPr>
          <w:b/>
          <w:bCs/>
          <w:i/>
          <w:iCs/>
        </w:rPr>
        <w:t>6</w:t>
      </w:r>
      <w:r w:rsidRPr="00341D9E">
        <w:rPr>
          <w:b/>
          <w:bCs/>
          <w:i/>
          <w:iCs/>
        </w:rPr>
        <w:t>. Изображения каких исторических деятелей представлены ниже? Укажите</w:t>
      </w:r>
    </w:p>
    <w:p w:rsidR="00C71BE3" w:rsidRPr="00341D9E" w:rsidRDefault="00C71BE3" w:rsidP="00341D9E">
      <w:pPr>
        <w:autoSpaceDE w:val="0"/>
        <w:autoSpaceDN w:val="0"/>
        <w:adjustRightInd w:val="0"/>
        <w:rPr>
          <w:b/>
          <w:bCs/>
          <w:i/>
          <w:iCs/>
        </w:rPr>
      </w:pPr>
      <w:r w:rsidRPr="00341D9E">
        <w:rPr>
          <w:b/>
          <w:bCs/>
          <w:i/>
          <w:iCs/>
        </w:rPr>
        <w:t>1) их фамилии</w:t>
      </w:r>
    </w:p>
    <w:p w:rsidR="00C71BE3" w:rsidRPr="00341D9E" w:rsidRDefault="00C71BE3" w:rsidP="00341D9E">
      <w:pPr>
        <w:autoSpaceDE w:val="0"/>
        <w:autoSpaceDN w:val="0"/>
        <w:adjustRightInd w:val="0"/>
        <w:rPr>
          <w:b/>
          <w:bCs/>
          <w:i/>
          <w:iCs/>
        </w:rPr>
      </w:pPr>
      <w:r w:rsidRPr="00341D9E">
        <w:rPr>
          <w:b/>
          <w:bCs/>
          <w:i/>
          <w:iCs/>
        </w:rPr>
        <w:t>2) сферу их деятельности</w:t>
      </w:r>
    </w:p>
    <w:p w:rsidR="00C71BE3" w:rsidRPr="00341D9E" w:rsidRDefault="00C71BE3" w:rsidP="00341D9E">
      <w:pPr>
        <w:autoSpaceDE w:val="0"/>
        <w:autoSpaceDN w:val="0"/>
        <w:adjustRightInd w:val="0"/>
        <w:rPr>
          <w:b/>
          <w:bCs/>
          <w:i/>
          <w:iCs/>
        </w:rPr>
      </w:pPr>
      <w:r w:rsidRPr="00341D9E">
        <w:rPr>
          <w:b/>
          <w:bCs/>
          <w:i/>
          <w:iCs/>
        </w:rPr>
        <w:t xml:space="preserve">3) примерное время их деятельности </w:t>
      </w:r>
      <w:r w:rsidRPr="00341D9E">
        <w:t>(допустимая погрешность – до четверти века)</w:t>
      </w:r>
      <w:r w:rsidRPr="00341D9E">
        <w:rPr>
          <w:b/>
          <w:bCs/>
          <w:i/>
          <w:iCs/>
        </w:rPr>
        <w:t>.</w:t>
      </w:r>
    </w:p>
    <w:p w:rsidR="00C71BE3" w:rsidRPr="00341D9E" w:rsidRDefault="00C71BE3" w:rsidP="00341D9E">
      <w:r w:rsidRPr="00341D9E">
        <w:rPr>
          <w:b/>
          <w:bCs/>
          <w:i/>
          <w:iCs/>
        </w:rPr>
        <w:t>(до 3 баллов за каждый ответ, максимальный балл – 6).</w:t>
      </w:r>
    </w:p>
    <w:p w:rsidR="00C71BE3" w:rsidRPr="00341D9E" w:rsidRDefault="00C71BE3" w:rsidP="00341D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4262"/>
        <w:gridCol w:w="576"/>
        <w:gridCol w:w="4157"/>
      </w:tblGrid>
      <w:tr w:rsidR="00C71BE3" w:rsidRPr="00341D9E" w:rsidTr="00892EF5">
        <w:tc>
          <w:tcPr>
            <w:tcW w:w="468" w:type="dxa"/>
          </w:tcPr>
          <w:p w:rsidR="00C71BE3" w:rsidRPr="00341D9E" w:rsidRDefault="00C71BE3" w:rsidP="00341D9E">
            <w:r>
              <w:t>6</w:t>
            </w:r>
            <w:r w:rsidRPr="00341D9E">
              <w:t>.1.</w:t>
            </w:r>
          </w:p>
        </w:tc>
        <w:tc>
          <w:tcPr>
            <w:tcW w:w="4600" w:type="dxa"/>
          </w:tcPr>
          <w:p w:rsidR="00C71BE3" w:rsidRPr="00341D9E" w:rsidRDefault="00C71BE3" w:rsidP="00341D9E">
            <w:r w:rsidRPr="001C35E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ANd9GcTxZgTDxAYmvJKqvZVe0EgkNLo6KAybjAApurYKpic2JXb8DUcu" style="width:152.25pt;height:186pt;visibility:visible">
                  <v:imagedata r:id="rId5" o:title=""/>
                </v:shape>
              </w:pict>
            </w:r>
          </w:p>
        </w:tc>
        <w:tc>
          <w:tcPr>
            <w:tcW w:w="440" w:type="dxa"/>
          </w:tcPr>
          <w:p w:rsidR="00C71BE3" w:rsidRPr="00341D9E" w:rsidRDefault="00C71BE3" w:rsidP="00341D9E">
            <w:r>
              <w:t>6</w:t>
            </w:r>
            <w:r w:rsidRPr="00341D9E">
              <w:t>.2.</w:t>
            </w:r>
          </w:p>
        </w:tc>
        <w:tc>
          <w:tcPr>
            <w:tcW w:w="4629" w:type="dxa"/>
          </w:tcPr>
          <w:p w:rsidR="00C71BE3" w:rsidRPr="00341D9E" w:rsidRDefault="00C71BE3" w:rsidP="00341D9E">
            <w:r w:rsidRPr="001C35EF">
              <w:rPr>
                <w:noProof/>
              </w:rPr>
              <w:pict>
                <v:shape id="Рисунок 1" o:spid="_x0000_i1026" type="#_x0000_t75" alt="270810_Kosygin" style="width:127.5pt;height:173.25pt;visibility:visible">
                  <v:imagedata r:id="rId6" o:title=""/>
                </v:shape>
              </w:pict>
            </w:r>
          </w:p>
        </w:tc>
      </w:tr>
    </w:tbl>
    <w:p w:rsidR="00C71BE3" w:rsidRPr="00341D9E" w:rsidRDefault="00C71BE3" w:rsidP="00341D9E"/>
    <w:p w:rsidR="00C71BE3" w:rsidRPr="00341D9E" w:rsidRDefault="00C71BE3" w:rsidP="00341D9E">
      <w:r>
        <w:t>6</w:t>
      </w:r>
      <w:r w:rsidRPr="00341D9E">
        <w:t xml:space="preserve">.1. </w:t>
      </w:r>
      <w:r w:rsidRPr="00341D9E">
        <w:rPr>
          <w:i/>
        </w:rPr>
        <w:t xml:space="preserve">Ответ </w:t>
      </w:r>
    </w:p>
    <w:p w:rsidR="00C71BE3" w:rsidRPr="00341D9E" w:rsidRDefault="00C71BE3" w:rsidP="00341D9E"/>
    <w:p w:rsidR="00C71BE3" w:rsidRPr="00341D9E" w:rsidRDefault="00C71BE3" w:rsidP="00341D9E"/>
    <w:p w:rsidR="00C71BE3" w:rsidRPr="00341D9E" w:rsidRDefault="00C71BE3" w:rsidP="00341D9E">
      <w:r>
        <w:t>6</w:t>
      </w:r>
      <w:r w:rsidRPr="00341D9E">
        <w:t xml:space="preserve">.2. </w:t>
      </w:r>
      <w:r w:rsidRPr="00341D9E">
        <w:rPr>
          <w:i/>
        </w:rPr>
        <w:t>Ответ</w:t>
      </w:r>
    </w:p>
    <w:p w:rsidR="00C71BE3" w:rsidRPr="00341D9E" w:rsidRDefault="00C71BE3" w:rsidP="00341D9E"/>
    <w:p w:rsidR="00C71BE3" w:rsidRPr="00A253AA" w:rsidRDefault="00C71BE3" w:rsidP="00A253AA">
      <w:pPr>
        <w:rPr>
          <w:spacing w:val="-4"/>
        </w:rPr>
      </w:pPr>
      <w:r w:rsidRPr="00A253AA">
        <w:rPr>
          <w:b/>
          <w:bCs/>
          <w:i/>
          <w:iCs/>
          <w:spacing w:val="-4"/>
        </w:rPr>
        <w:t xml:space="preserve">Задание </w:t>
      </w:r>
      <w:r>
        <w:rPr>
          <w:b/>
          <w:bCs/>
          <w:i/>
          <w:iCs/>
          <w:spacing w:val="-4"/>
        </w:rPr>
        <w:t>7</w:t>
      </w:r>
      <w:r w:rsidRPr="00A253AA">
        <w:rPr>
          <w:b/>
          <w:bCs/>
          <w:i/>
          <w:iCs/>
          <w:spacing w:val="-4"/>
        </w:rPr>
        <w:t xml:space="preserve">. </w:t>
      </w:r>
      <w:r w:rsidRPr="00A253AA">
        <w:rPr>
          <w:b/>
          <w:bCs/>
          <w:spacing w:val="-4"/>
        </w:rPr>
        <w:t>Внимательно изучите плакаты и ответьте на вопросы (максимальный балл – 7).</w:t>
      </w:r>
    </w:p>
    <w:p w:rsidR="00C71BE3" w:rsidRPr="00A253AA" w:rsidRDefault="00C71BE3" w:rsidP="00A253A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C71BE3" w:rsidRPr="00A253AA" w:rsidTr="00892EF5">
        <w:trPr>
          <w:jc w:val="center"/>
        </w:trPr>
        <w:tc>
          <w:tcPr>
            <w:tcW w:w="3190" w:type="dxa"/>
            <w:tcBorders>
              <w:bottom w:val="nil"/>
            </w:tcBorders>
            <w:vAlign w:val="center"/>
          </w:tcPr>
          <w:p w:rsidR="00C71BE3" w:rsidRPr="00A253AA" w:rsidRDefault="00C71BE3" w:rsidP="00A253AA">
            <w:pPr>
              <w:jc w:val="center"/>
              <w:rPr>
                <w:b/>
              </w:rPr>
            </w:pPr>
            <w:r w:rsidRPr="00E036CB">
              <w:rPr>
                <w:b/>
                <w:noProof/>
              </w:rPr>
              <w:pict>
                <v:shape id="Рисунок 5" o:spid="_x0000_i1027" type="#_x0000_t75" alt="gallery_880_96_204" style="width:147pt;height:196.5pt;visibility:visible">
                  <v:imagedata r:id="rId7" o:title="" gain="1.25" blacklevel="6554f" grayscale="t"/>
                </v:shape>
              </w:pict>
            </w:r>
          </w:p>
        </w:tc>
        <w:tc>
          <w:tcPr>
            <w:tcW w:w="3190" w:type="dxa"/>
            <w:tcBorders>
              <w:bottom w:val="nil"/>
            </w:tcBorders>
            <w:vAlign w:val="center"/>
          </w:tcPr>
          <w:p w:rsidR="00C71BE3" w:rsidRPr="00A253AA" w:rsidRDefault="00C71BE3" w:rsidP="00A253AA">
            <w:pPr>
              <w:jc w:val="center"/>
              <w:rPr>
                <w:b/>
              </w:rPr>
            </w:pPr>
            <w:r w:rsidRPr="00E036CB">
              <w:rPr>
                <w:b/>
                <w:noProof/>
              </w:rPr>
              <w:pict>
                <v:shape id="Рисунок 4" o:spid="_x0000_i1028" type="#_x0000_t75" alt="gallery_880_96_7139" style="width:139.5pt;height:200.25pt;visibility:visible">
                  <v:imagedata r:id="rId8" o:title="" gain="1.25" blacklevel="6554f" grayscale="t"/>
                </v:shape>
              </w:pict>
            </w:r>
          </w:p>
        </w:tc>
        <w:tc>
          <w:tcPr>
            <w:tcW w:w="3191" w:type="dxa"/>
            <w:tcBorders>
              <w:bottom w:val="nil"/>
            </w:tcBorders>
            <w:vAlign w:val="center"/>
          </w:tcPr>
          <w:p w:rsidR="00C71BE3" w:rsidRPr="00A253AA" w:rsidRDefault="00C71BE3" w:rsidP="00A253AA">
            <w:pPr>
              <w:jc w:val="center"/>
              <w:rPr>
                <w:b/>
              </w:rPr>
            </w:pPr>
            <w:r w:rsidRPr="00E036CB">
              <w:rPr>
                <w:b/>
                <w:noProof/>
              </w:rPr>
              <w:pict>
                <v:shape id="Рисунок 3" o:spid="_x0000_i1029" type="#_x0000_t75" alt="gallery_880_96_10594" style="width:134.25pt;height:204pt;visibility:visible">
                  <v:imagedata r:id="rId9" o:title="" gain="1.25" blacklevel="6554f" grayscale="t"/>
                </v:shape>
              </w:pict>
            </w:r>
          </w:p>
        </w:tc>
      </w:tr>
      <w:tr w:rsidR="00C71BE3" w:rsidRPr="00A253AA" w:rsidTr="00892EF5">
        <w:trPr>
          <w:jc w:val="center"/>
        </w:trPr>
        <w:tc>
          <w:tcPr>
            <w:tcW w:w="3190" w:type="dxa"/>
            <w:tcBorders>
              <w:top w:val="nil"/>
            </w:tcBorders>
            <w:vAlign w:val="center"/>
          </w:tcPr>
          <w:p w:rsidR="00C71BE3" w:rsidRPr="00A253AA" w:rsidRDefault="00C71BE3" w:rsidP="00A253AA">
            <w:pPr>
              <w:jc w:val="center"/>
              <w:rPr>
                <w:b/>
              </w:rPr>
            </w:pPr>
            <w:r w:rsidRPr="00A253AA">
              <w:rPr>
                <w:b/>
              </w:rPr>
              <w:t>1</w:t>
            </w:r>
          </w:p>
        </w:tc>
        <w:tc>
          <w:tcPr>
            <w:tcW w:w="3190" w:type="dxa"/>
            <w:tcBorders>
              <w:top w:val="nil"/>
            </w:tcBorders>
            <w:vAlign w:val="center"/>
          </w:tcPr>
          <w:p w:rsidR="00C71BE3" w:rsidRPr="00A253AA" w:rsidRDefault="00C71BE3" w:rsidP="00A253AA">
            <w:pPr>
              <w:jc w:val="center"/>
              <w:rPr>
                <w:b/>
              </w:rPr>
            </w:pPr>
            <w:r w:rsidRPr="00A253AA">
              <w:rPr>
                <w:b/>
              </w:rPr>
              <w:t>2</w:t>
            </w:r>
          </w:p>
        </w:tc>
        <w:tc>
          <w:tcPr>
            <w:tcW w:w="3191" w:type="dxa"/>
            <w:tcBorders>
              <w:top w:val="nil"/>
            </w:tcBorders>
            <w:vAlign w:val="center"/>
          </w:tcPr>
          <w:p w:rsidR="00C71BE3" w:rsidRPr="00A253AA" w:rsidRDefault="00C71BE3" w:rsidP="00A253AA">
            <w:pPr>
              <w:jc w:val="center"/>
              <w:rPr>
                <w:b/>
              </w:rPr>
            </w:pPr>
            <w:r w:rsidRPr="00A253AA">
              <w:rPr>
                <w:b/>
              </w:rPr>
              <w:t>3</w:t>
            </w:r>
          </w:p>
        </w:tc>
      </w:tr>
    </w:tbl>
    <w:p w:rsidR="00C71BE3" w:rsidRPr="00A253AA" w:rsidRDefault="00C71BE3" w:rsidP="00A253AA"/>
    <w:p w:rsidR="00C71BE3" w:rsidRPr="00A253AA" w:rsidRDefault="00C71BE3" w:rsidP="00A253AA">
      <w:r>
        <w:t>7</w:t>
      </w:r>
      <w:r w:rsidRPr="00A253AA">
        <w:t>.1. Укажите страны, где выпускались данные плакаты (по 1 баллу за каждый ответ).</w:t>
      </w:r>
    </w:p>
    <w:p w:rsidR="00C71BE3" w:rsidRPr="00A253AA" w:rsidRDefault="00C71BE3" w:rsidP="00A253AA">
      <w:r w:rsidRPr="00A253AA">
        <w:t xml:space="preserve">1. - </w:t>
      </w:r>
      <w:r w:rsidRPr="00A253AA">
        <w:tab/>
      </w:r>
      <w:r w:rsidRPr="00A253AA">
        <w:tab/>
      </w:r>
      <w:r w:rsidRPr="00A253AA">
        <w:tab/>
      </w:r>
      <w:r w:rsidRPr="00A253AA">
        <w:tab/>
        <w:t xml:space="preserve">2. - </w:t>
      </w:r>
      <w:r w:rsidRPr="00A253AA">
        <w:tab/>
      </w:r>
      <w:r w:rsidRPr="00A253AA">
        <w:tab/>
      </w:r>
      <w:r w:rsidRPr="00A253AA">
        <w:tab/>
      </w:r>
      <w:r w:rsidRPr="00A253AA">
        <w:tab/>
      </w:r>
      <w:r w:rsidRPr="00A253AA">
        <w:tab/>
        <w:t xml:space="preserve">3. - </w:t>
      </w:r>
    </w:p>
    <w:p w:rsidR="00C71BE3" w:rsidRPr="00A253AA" w:rsidRDefault="00C71BE3" w:rsidP="00A253AA"/>
    <w:p w:rsidR="00C71BE3" w:rsidRPr="00A253AA" w:rsidRDefault="00C71BE3" w:rsidP="00A253AA">
      <w:r>
        <w:t>7</w:t>
      </w:r>
      <w:r w:rsidRPr="00A253AA">
        <w:t>.2. Укажите годы войны, отображенной на плакатах (1 балл).</w:t>
      </w:r>
    </w:p>
    <w:p w:rsidR="00C71BE3" w:rsidRPr="00A253AA" w:rsidRDefault="00C71BE3" w:rsidP="00A253AA"/>
    <w:p w:rsidR="00C71BE3" w:rsidRPr="00A253AA" w:rsidRDefault="00C71BE3" w:rsidP="00A253AA">
      <w:r>
        <w:t>7</w:t>
      </w:r>
      <w:r w:rsidRPr="00A253AA">
        <w:t>.3. В каком году произошло событие, отраженное на третьем рисунке? (2 балла).</w:t>
      </w:r>
    </w:p>
    <w:p w:rsidR="00C71BE3" w:rsidRPr="00A253AA" w:rsidRDefault="00C71BE3" w:rsidP="00A253AA"/>
    <w:p w:rsidR="00C71BE3" w:rsidRPr="00A253AA" w:rsidRDefault="00C71BE3" w:rsidP="00A253AA">
      <w:r>
        <w:t>7</w:t>
      </w:r>
      <w:r w:rsidRPr="00A253AA">
        <w:t>.4. Что стало поводом к этой войне? (1 балл)</w:t>
      </w:r>
    </w:p>
    <w:p w:rsidR="00C71BE3" w:rsidRDefault="00C71BE3"/>
    <w:p w:rsidR="00C71BE3" w:rsidRDefault="00C71BE3" w:rsidP="00E428D6">
      <w:r w:rsidRPr="00E428D6">
        <w:rPr>
          <w:b/>
          <w:i/>
        </w:rPr>
        <w:t>Задание 8.</w:t>
      </w:r>
      <w:r w:rsidRPr="00E428D6">
        <w:t xml:space="preserve"> </w:t>
      </w:r>
      <w:r w:rsidRPr="00205750">
        <w:rPr>
          <w:b/>
        </w:rPr>
        <w:t xml:space="preserve">Представленная таблица поможет систематизировать Ваши знания об истории быта.  Заполните её: (до </w:t>
      </w:r>
      <w:r>
        <w:rPr>
          <w:b/>
        </w:rPr>
        <w:t>11</w:t>
      </w:r>
      <w:r w:rsidRPr="00205750">
        <w:rPr>
          <w:b/>
        </w:rPr>
        <w:t xml:space="preserve"> баллов</w:t>
      </w:r>
      <w:r>
        <w:rPr>
          <w:b/>
        </w:rPr>
        <w:t>.</w:t>
      </w:r>
      <w:r w:rsidRPr="00205750">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1"/>
        <w:gridCol w:w="1841"/>
        <w:gridCol w:w="1885"/>
        <w:gridCol w:w="1891"/>
        <w:gridCol w:w="1863"/>
      </w:tblGrid>
      <w:tr w:rsidR="00C71BE3" w:rsidTr="00E036CB">
        <w:tc>
          <w:tcPr>
            <w:tcW w:w="1914" w:type="dxa"/>
          </w:tcPr>
          <w:p w:rsidR="00C71BE3" w:rsidRPr="00E036CB" w:rsidRDefault="00C71BE3" w:rsidP="00892EF5">
            <w:pPr>
              <w:rPr>
                <w:sz w:val="22"/>
                <w:szCs w:val="22"/>
              </w:rPr>
            </w:pPr>
            <w:r w:rsidRPr="00E036CB">
              <w:rPr>
                <w:sz w:val="22"/>
                <w:szCs w:val="22"/>
              </w:rPr>
              <w:t>1)Одежда\элементы одежды</w:t>
            </w:r>
          </w:p>
        </w:tc>
        <w:tc>
          <w:tcPr>
            <w:tcW w:w="1914" w:type="dxa"/>
          </w:tcPr>
          <w:p w:rsidR="00C71BE3" w:rsidRPr="00E036CB" w:rsidRDefault="00C71BE3" w:rsidP="00892EF5">
            <w:pPr>
              <w:rPr>
                <w:sz w:val="22"/>
                <w:szCs w:val="22"/>
              </w:rPr>
            </w:pPr>
            <w:r w:rsidRPr="00E036CB">
              <w:rPr>
                <w:sz w:val="22"/>
                <w:szCs w:val="22"/>
              </w:rPr>
              <w:t xml:space="preserve">   2) Кухня</w:t>
            </w:r>
          </w:p>
        </w:tc>
        <w:tc>
          <w:tcPr>
            <w:tcW w:w="1914" w:type="dxa"/>
          </w:tcPr>
          <w:p w:rsidR="00C71BE3" w:rsidRPr="00E036CB" w:rsidRDefault="00C71BE3" w:rsidP="00892EF5">
            <w:pPr>
              <w:rPr>
                <w:sz w:val="22"/>
                <w:szCs w:val="22"/>
              </w:rPr>
            </w:pPr>
            <w:r w:rsidRPr="00E036CB">
              <w:rPr>
                <w:sz w:val="22"/>
                <w:szCs w:val="22"/>
              </w:rPr>
              <w:t xml:space="preserve">       3) Муз. инструменты</w:t>
            </w:r>
          </w:p>
        </w:tc>
        <w:tc>
          <w:tcPr>
            <w:tcW w:w="1914" w:type="dxa"/>
          </w:tcPr>
          <w:p w:rsidR="00C71BE3" w:rsidRPr="00E036CB" w:rsidRDefault="00C71BE3" w:rsidP="00892EF5">
            <w:pPr>
              <w:rPr>
                <w:sz w:val="22"/>
                <w:szCs w:val="22"/>
              </w:rPr>
            </w:pPr>
            <w:r w:rsidRPr="00E036CB">
              <w:rPr>
                <w:sz w:val="22"/>
                <w:szCs w:val="22"/>
              </w:rPr>
              <w:t>4)Средства передвижения</w:t>
            </w:r>
          </w:p>
        </w:tc>
        <w:tc>
          <w:tcPr>
            <w:tcW w:w="1915" w:type="dxa"/>
          </w:tcPr>
          <w:p w:rsidR="00C71BE3" w:rsidRPr="00E036CB" w:rsidRDefault="00C71BE3" w:rsidP="00E036CB">
            <w:pPr>
              <w:jc w:val="center"/>
              <w:rPr>
                <w:sz w:val="22"/>
                <w:szCs w:val="22"/>
              </w:rPr>
            </w:pPr>
            <w:r w:rsidRPr="00E036CB">
              <w:rPr>
                <w:sz w:val="22"/>
                <w:szCs w:val="22"/>
              </w:rPr>
              <w:t>5)Другие элементы быта</w:t>
            </w:r>
          </w:p>
        </w:tc>
      </w:tr>
      <w:tr w:rsidR="00C71BE3" w:rsidTr="00E036CB">
        <w:tc>
          <w:tcPr>
            <w:tcW w:w="1914" w:type="dxa"/>
          </w:tcPr>
          <w:p w:rsidR="00C71BE3" w:rsidRPr="00E036CB" w:rsidRDefault="00C71BE3" w:rsidP="00892EF5">
            <w:pPr>
              <w:rPr>
                <w:sz w:val="22"/>
                <w:szCs w:val="22"/>
              </w:rPr>
            </w:pPr>
          </w:p>
        </w:tc>
        <w:tc>
          <w:tcPr>
            <w:tcW w:w="1914" w:type="dxa"/>
          </w:tcPr>
          <w:p w:rsidR="00C71BE3" w:rsidRPr="00E036CB" w:rsidRDefault="00C71BE3" w:rsidP="00892EF5">
            <w:pPr>
              <w:rPr>
                <w:sz w:val="22"/>
                <w:szCs w:val="22"/>
              </w:rPr>
            </w:pPr>
          </w:p>
        </w:tc>
        <w:tc>
          <w:tcPr>
            <w:tcW w:w="1914" w:type="dxa"/>
          </w:tcPr>
          <w:p w:rsidR="00C71BE3" w:rsidRPr="00E036CB" w:rsidRDefault="00C71BE3" w:rsidP="00892EF5">
            <w:pPr>
              <w:rPr>
                <w:sz w:val="22"/>
                <w:szCs w:val="22"/>
              </w:rPr>
            </w:pPr>
          </w:p>
        </w:tc>
        <w:tc>
          <w:tcPr>
            <w:tcW w:w="1914" w:type="dxa"/>
          </w:tcPr>
          <w:p w:rsidR="00C71BE3" w:rsidRPr="00E036CB" w:rsidRDefault="00C71BE3" w:rsidP="00892EF5">
            <w:pPr>
              <w:rPr>
                <w:sz w:val="22"/>
                <w:szCs w:val="22"/>
              </w:rPr>
            </w:pPr>
          </w:p>
        </w:tc>
        <w:tc>
          <w:tcPr>
            <w:tcW w:w="1915" w:type="dxa"/>
          </w:tcPr>
          <w:p w:rsidR="00C71BE3" w:rsidRPr="00E036CB" w:rsidRDefault="00C71BE3" w:rsidP="00892EF5">
            <w:pPr>
              <w:rPr>
                <w:sz w:val="22"/>
                <w:szCs w:val="22"/>
              </w:rPr>
            </w:pPr>
          </w:p>
        </w:tc>
      </w:tr>
    </w:tbl>
    <w:p w:rsidR="00C71BE3" w:rsidRDefault="00C71BE3" w:rsidP="00E428D6">
      <w:r>
        <w:tab/>
      </w:r>
      <w:r>
        <w:tab/>
      </w:r>
      <w:r>
        <w:tab/>
      </w:r>
      <w:r>
        <w:tab/>
      </w:r>
    </w:p>
    <w:p w:rsidR="00C71BE3" w:rsidRDefault="00C71BE3" w:rsidP="00E428D6">
      <w:r>
        <w:t xml:space="preserve">а) Кацавейка б) Ботвинья в) Клобук г) Корчага д) Кошева е) Бланманже ж) Ландо з) Матица и) Аристон к) Варган л) Пахтанье м) Бархотка н) Пролетка о) Гусли п) Рольмопс р) Сибирка с) Солонина т) Тальма у) Фурманка ф) Шайка </w:t>
      </w:r>
    </w:p>
    <w:p w:rsidR="00C71BE3" w:rsidRDefault="00C71BE3" w:rsidP="00E428D6"/>
    <w:p w:rsidR="00C71BE3" w:rsidRPr="004F302C" w:rsidRDefault="00C71BE3" w:rsidP="004F302C">
      <w:pPr>
        <w:rPr>
          <w:b/>
        </w:rPr>
      </w:pPr>
      <w:r w:rsidRPr="007E5091">
        <w:rPr>
          <w:b/>
          <w:i/>
        </w:rPr>
        <w:t>Задание 9.</w:t>
      </w:r>
      <w:r w:rsidRPr="004F302C">
        <w:rPr>
          <w:b/>
        </w:rPr>
        <w:t xml:space="preserve"> Перед вами карта европейской части СССР, где пустыми прямоугольниками обозначены места нахождения городов-героев Великой Отечественной войны. </w:t>
      </w:r>
      <w:r>
        <w:rPr>
          <w:b/>
        </w:rPr>
        <w:t xml:space="preserve"> </w:t>
      </w:r>
      <w:r w:rsidRPr="004F302C">
        <w:rPr>
          <w:b/>
        </w:rPr>
        <w:t xml:space="preserve">Определите, о каком городе-герое говорится, и завершите предложение. Впишите соответствующие номера в прямоугольники на карте. </w:t>
      </w:r>
      <w:r>
        <w:rPr>
          <w:b/>
        </w:rPr>
        <w:t>(По 1 баллу за каждое правильное продолжение предложения. За полностью правильно заполненную карту до 7 баллов). Максимальный балл - 20</w:t>
      </w:r>
    </w:p>
    <w:p w:rsidR="00C71BE3" w:rsidRPr="004F302C" w:rsidRDefault="00C71BE3" w:rsidP="004F302C">
      <w:pPr>
        <w:numPr>
          <w:ilvl w:val="0"/>
          <w:numId w:val="1"/>
        </w:numPr>
        <w:tabs>
          <w:tab w:val="clear" w:pos="1080"/>
          <w:tab w:val="num" w:pos="426"/>
        </w:tabs>
        <w:ind w:left="426" w:hanging="426"/>
        <w:jc w:val="both"/>
      </w:pPr>
      <w:r w:rsidRPr="004F302C">
        <w:t>73 дня продолжалась героическая оборона______________________________</w:t>
      </w:r>
    </w:p>
    <w:p w:rsidR="00C71BE3" w:rsidRPr="004F302C" w:rsidRDefault="00C71BE3" w:rsidP="004F302C">
      <w:pPr>
        <w:numPr>
          <w:ilvl w:val="0"/>
          <w:numId w:val="1"/>
        </w:numPr>
        <w:tabs>
          <w:tab w:val="clear" w:pos="1080"/>
          <w:tab w:val="num" w:pos="426"/>
        </w:tabs>
        <w:ind w:left="426" w:hanging="426"/>
        <w:jc w:val="both"/>
      </w:pPr>
      <w:r w:rsidRPr="004F302C">
        <w:t>2 месяца войска Юго-Западного фронта защищали ______________________</w:t>
      </w:r>
    </w:p>
    <w:p w:rsidR="00C71BE3" w:rsidRPr="004F302C" w:rsidRDefault="00C71BE3" w:rsidP="004F302C">
      <w:pPr>
        <w:numPr>
          <w:ilvl w:val="0"/>
          <w:numId w:val="1"/>
        </w:numPr>
        <w:tabs>
          <w:tab w:val="clear" w:pos="1080"/>
          <w:tab w:val="num" w:pos="426"/>
        </w:tabs>
        <w:ind w:left="426" w:hanging="426"/>
        <w:jc w:val="both"/>
      </w:pPr>
      <w:r w:rsidRPr="004F302C">
        <w:t>250 дней сражались защитники _______________________________________</w:t>
      </w:r>
    </w:p>
    <w:p w:rsidR="00C71BE3" w:rsidRPr="004F302C" w:rsidRDefault="00C71BE3" w:rsidP="004F302C">
      <w:pPr>
        <w:numPr>
          <w:ilvl w:val="0"/>
          <w:numId w:val="1"/>
        </w:numPr>
        <w:tabs>
          <w:tab w:val="clear" w:pos="1080"/>
          <w:tab w:val="num" w:pos="426"/>
        </w:tabs>
        <w:ind w:left="426" w:hanging="426"/>
        <w:jc w:val="both"/>
      </w:pPr>
      <w:r w:rsidRPr="004F302C">
        <w:t>Больше 3 лет неприступной крепостью был _____________________________</w:t>
      </w:r>
    </w:p>
    <w:p w:rsidR="00C71BE3" w:rsidRPr="004F302C" w:rsidRDefault="00C71BE3" w:rsidP="004F302C">
      <w:pPr>
        <w:numPr>
          <w:ilvl w:val="0"/>
          <w:numId w:val="1"/>
        </w:numPr>
        <w:tabs>
          <w:tab w:val="clear" w:pos="1080"/>
          <w:tab w:val="num" w:pos="426"/>
        </w:tabs>
        <w:ind w:left="426" w:hanging="426"/>
        <w:jc w:val="both"/>
      </w:pPr>
      <w:r w:rsidRPr="004F302C">
        <w:t>Огненной землей стала для оккупантов _________________________________</w:t>
      </w:r>
    </w:p>
    <w:p w:rsidR="00C71BE3" w:rsidRPr="004F302C" w:rsidRDefault="00C71BE3" w:rsidP="004F302C">
      <w:pPr>
        <w:numPr>
          <w:ilvl w:val="0"/>
          <w:numId w:val="1"/>
        </w:numPr>
        <w:tabs>
          <w:tab w:val="clear" w:pos="1080"/>
          <w:tab w:val="num" w:pos="426"/>
        </w:tabs>
        <w:ind w:left="426" w:hanging="426"/>
        <w:jc w:val="both"/>
      </w:pPr>
      <w:r w:rsidRPr="004F302C">
        <w:t>Не пропустили врага на Кавказ защитники ______________________________</w:t>
      </w:r>
    </w:p>
    <w:p w:rsidR="00C71BE3" w:rsidRPr="004F302C" w:rsidRDefault="00C71BE3" w:rsidP="004F302C">
      <w:pPr>
        <w:numPr>
          <w:ilvl w:val="0"/>
          <w:numId w:val="1"/>
        </w:numPr>
        <w:tabs>
          <w:tab w:val="clear" w:pos="1080"/>
          <w:tab w:val="num" w:pos="426"/>
        </w:tabs>
        <w:ind w:left="426" w:hanging="426"/>
        <w:jc w:val="both"/>
      </w:pPr>
      <w:r w:rsidRPr="004F302C">
        <w:t>Способствовало провалу «блицкрига» сражение у _______________________.</w:t>
      </w:r>
    </w:p>
    <w:p w:rsidR="00C71BE3" w:rsidRPr="004F302C" w:rsidRDefault="00C71BE3" w:rsidP="004F302C">
      <w:pPr>
        <w:numPr>
          <w:ilvl w:val="0"/>
          <w:numId w:val="1"/>
        </w:numPr>
        <w:tabs>
          <w:tab w:val="clear" w:pos="1080"/>
          <w:tab w:val="num" w:pos="426"/>
        </w:tabs>
        <w:ind w:left="426" w:hanging="426"/>
        <w:jc w:val="both"/>
      </w:pPr>
      <w:r w:rsidRPr="004F302C">
        <w:t>45 дней продолжались бои у стен _____________________________________.</w:t>
      </w:r>
    </w:p>
    <w:p w:rsidR="00C71BE3" w:rsidRPr="004F302C" w:rsidRDefault="00C71BE3" w:rsidP="004F302C">
      <w:pPr>
        <w:numPr>
          <w:ilvl w:val="0"/>
          <w:numId w:val="1"/>
        </w:numPr>
        <w:tabs>
          <w:tab w:val="clear" w:pos="1080"/>
          <w:tab w:val="num" w:pos="426"/>
        </w:tabs>
        <w:ind w:left="426" w:hanging="426"/>
        <w:jc w:val="both"/>
      </w:pPr>
      <w:r w:rsidRPr="004F302C">
        <w:t>900 дней работал и героически сражался _______________________________.</w:t>
      </w:r>
    </w:p>
    <w:p w:rsidR="00C71BE3" w:rsidRPr="004F302C" w:rsidRDefault="00C71BE3" w:rsidP="004F302C">
      <w:pPr>
        <w:numPr>
          <w:ilvl w:val="0"/>
          <w:numId w:val="1"/>
        </w:numPr>
        <w:tabs>
          <w:tab w:val="clear" w:pos="1080"/>
          <w:tab w:val="num" w:pos="426"/>
        </w:tabs>
        <w:ind w:left="426" w:hanging="426"/>
        <w:jc w:val="both"/>
      </w:pPr>
      <w:r w:rsidRPr="004F302C">
        <w:t>Решающее значение для хода войны имела битва за _____________________.</w:t>
      </w:r>
    </w:p>
    <w:p w:rsidR="00C71BE3" w:rsidRPr="004F302C" w:rsidRDefault="00C71BE3" w:rsidP="004F302C">
      <w:pPr>
        <w:numPr>
          <w:ilvl w:val="0"/>
          <w:numId w:val="1"/>
        </w:numPr>
        <w:tabs>
          <w:tab w:val="clear" w:pos="1080"/>
          <w:tab w:val="num" w:pos="426"/>
        </w:tabs>
        <w:ind w:left="426" w:hanging="426"/>
        <w:jc w:val="both"/>
      </w:pPr>
      <w:r w:rsidRPr="004F302C">
        <w:t>Более шести месяцев продолжалась битва за ___________________________.</w:t>
      </w:r>
    </w:p>
    <w:p w:rsidR="00C71BE3" w:rsidRPr="004F302C" w:rsidRDefault="00C71BE3" w:rsidP="004F302C">
      <w:pPr>
        <w:numPr>
          <w:ilvl w:val="0"/>
          <w:numId w:val="1"/>
        </w:numPr>
        <w:tabs>
          <w:tab w:val="clear" w:pos="1080"/>
          <w:tab w:val="num" w:pos="426"/>
        </w:tabs>
        <w:ind w:left="426" w:hanging="426"/>
        <w:jc w:val="both"/>
      </w:pPr>
      <w:r w:rsidRPr="004F302C">
        <w:t>Почти месяц в тылу врага сражались защитники ________________________.</w:t>
      </w:r>
    </w:p>
    <w:p w:rsidR="00C71BE3" w:rsidRPr="004F302C" w:rsidRDefault="00C71BE3" w:rsidP="004F302C">
      <w:pPr>
        <w:numPr>
          <w:ilvl w:val="0"/>
          <w:numId w:val="1"/>
        </w:numPr>
        <w:tabs>
          <w:tab w:val="clear" w:pos="1080"/>
          <w:tab w:val="num" w:pos="426"/>
        </w:tabs>
        <w:ind w:left="426" w:hanging="426"/>
      </w:pPr>
      <w:r w:rsidRPr="004F302C">
        <w:t>Один из первых советских городов, испытавший удар фашистской армии_______________________________.</w:t>
      </w:r>
    </w:p>
    <w:p w:rsidR="00C71BE3" w:rsidRPr="00A7014D" w:rsidRDefault="00C71BE3" w:rsidP="004F302C">
      <w:pPr>
        <w:spacing w:line="360" w:lineRule="auto"/>
        <w:jc w:val="center"/>
        <w:rPr>
          <w:sz w:val="20"/>
          <w:szCs w:val="20"/>
        </w:rPr>
      </w:pPr>
      <w:r>
        <w:rPr>
          <w:noProof/>
        </w:rPr>
        <w:pict>
          <v:rect id="Прямоугольник 16" o:spid="_x0000_s1026" style="position:absolute;left:0;text-align:left;margin-left:-216.05pt;margin-top:16.25pt;width:27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" stroked="f">
            <v:textbox>
              <w:txbxContent>
                <w:p w:rsidR="00C71BE3" w:rsidRDefault="00C71BE3" w:rsidP="004F302C">
                  <w:r>
                    <w:t>4.</w:t>
                  </w:r>
                </w:p>
              </w:txbxContent>
            </v:textbox>
          </v:rect>
        </w:pict>
      </w:r>
      <w:r w:rsidRPr="00E036CB">
        <w:rPr>
          <w:noProof/>
          <w:sz w:val="20"/>
          <w:szCs w:val="20"/>
        </w:rPr>
        <w:pict>
          <v:shape id="Рисунок 15" o:spid="_x0000_i1030" type="#_x0000_t75" alt="карта" style="width:351pt;height:414.75pt;visibility:visible">
            <v:imagedata r:id="rId10" o:title=""/>
          </v:shape>
        </w:pict>
      </w:r>
    </w:p>
    <w:p w:rsidR="00C71BE3" w:rsidRDefault="00C71BE3" w:rsidP="00E67452">
      <w:pPr>
        <w:tabs>
          <w:tab w:val="left" w:pos="5385"/>
        </w:tabs>
        <w:rPr>
          <w:b/>
          <w:sz w:val="28"/>
          <w:szCs w:val="28"/>
        </w:rPr>
      </w:pPr>
    </w:p>
    <w:p w:rsidR="00C71BE3" w:rsidRDefault="00C71BE3" w:rsidP="00F870C8">
      <w:pPr>
        <w:autoSpaceDE w:val="0"/>
        <w:autoSpaceDN w:val="0"/>
        <w:adjustRightInd w:val="0"/>
      </w:pPr>
      <w:r w:rsidRPr="005252D0">
        <w:rPr>
          <w:b/>
          <w:i/>
        </w:rPr>
        <w:t>Задание 10.</w:t>
      </w:r>
      <w:r>
        <w:t xml:space="preserve"> </w:t>
      </w:r>
      <w:r w:rsidRPr="00F870C8">
        <w:rPr>
          <w:b/>
        </w:rPr>
        <w:t>Эссе.</w:t>
      </w:r>
      <w:r>
        <w:t xml:space="preserve"> </w:t>
      </w:r>
    </w:p>
    <w:p w:rsidR="00C71BE3" w:rsidRPr="0090050E" w:rsidRDefault="00C71BE3" w:rsidP="00F870C8">
      <w:pPr>
        <w:autoSpaceDE w:val="0"/>
        <w:autoSpaceDN w:val="0"/>
        <w:adjustRightInd w:val="0"/>
      </w:pPr>
      <w:r w:rsidRPr="0090050E">
        <w:t>Критерии оценки эссе (каждый критерий оценивается в 4 балла, всего 20 баллов):</w:t>
      </w:r>
    </w:p>
    <w:p w:rsidR="00C71BE3" w:rsidRPr="0090050E" w:rsidRDefault="00C71BE3" w:rsidP="00F870C8">
      <w:pPr>
        <w:autoSpaceDE w:val="0"/>
        <w:autoSpaceDN w:val="0"/>
        <w:adjustRightInd w:val="0"/>
      </w:pPr>
      <w:r w:rsidRPr="0090050E">
        <w:t>1. Обоснованность выбора темы (объяснение выбора темы и задач, которые ставит перед собой в своей работе участник).</w:t>
      </w:r>
    </w:p>
    <w:p w:rsidR="00C71BE3" w:rsidRPr="0090050E" w:rsidRDefault="00C71BE3" w:rsidP="00F870C8">
      <w:pPr>
        <w:autoSpaceDE w:val="0"/>
        <w:autoSpaceDN w:val="0"/>
        <w:adjustRightInd w:val="0"/>
      </w:pPr>
      <w:r w:rsidRPr="0090050E">
        <w:t>2. Творческий характер восприятия темы, ее осмысления.</w:t>
      </w:r>
    </w:p>
    <w:p w:rsidR="00C71BE3" w:rsidRPr="0090050E" w:rsidRDefault="00C71BE3" w:rsidP="00F870C8">
      <w:pPr>
        <w:autoSpaceDE w:val="0"/>
        <w:autoSpaceDN w:val="0"/>
        <w:adjustRightInd w:val="0"/>
      </w:pPr>
      <w:r w:rsidRPr="0090050E">
        <w:t>3. Грамотность использования исторических фактов и терминов.</w:t>
      </w:r>
    </w:p>
    <w:p w:rsidR="00C71BE3" w:rsidRPr="0090050E" w:rsidRDefault="00C71BE3" w:rsidP="00F870C8">
      <w:pPr>
        <w:autoSpaceDE w:val="0"/>
        <w:autoSpaceDN w:val="0"/>
        <w:adjustRightInd w:val="0"/>
      </w:pPr>
      <w:r w:rsidRPr="0090050E">
        <w:t>4. Четкость и доказательность основных положений работы.</w:t>
      </w:r>
    </w:p>
    <w:p w:rsidR="00C71BE3" w:rsidRPr="0090050E" w:rsidRDefault="00C71BE3" w:rsidP="00F870C8">
      <w:r w:rsidRPr="0090050E">
        <w:t>5. Знание различных точек зрения по избранному вопросу.</w:t>
      </w:r>
    </w:p>
    <w:p w:rsidR="00C71BE3" w:rsidRDefault="00C71BE3" w:rsidP="00E67452">
      <w:pPr>
        <w:tabs>
          <w:tab w:val="left" w:pos="5385"/>
        </w:tabs>
        <w:rPr>
          <w:b/>
          <w:sz w:val="28"/>
          <w:szCs w:val="28"/>
        </w:rPr>
      </w:pPr>
    </w:p>
    <w:p w:rsidR="00C71BE3" w:rsidRDefault="00C71BE3" w:rsidP="00F870C8">
      <w:r>
        <w:rPr>
          <w:b/>
          <w:bCs/>
        </w:rPr>
        <w:t>Темы эссе:</w:t>
      </w:r>
    </w:p>
    <w:p w:rsidR="00C71BE3" w:rsidRDefault="00C71BE3" w:rsidP="00F870C8"/>
    <w:p w:rsidR="00C71BE3" w:rsidRDefault="00C71BE3" w:rsidP="00F870C8">
      <w:pPr>
        <w:pStyle w:val="ListParagraph"/>
        <w:numPr>
          <w:ilvl w:val="0"/>
          <w:numId w:val="2"/>
        </w:numPr>
        <w:ind w:left="0" w:firstLine="426"/>
      </w:pPr>
      <w:r>
        <w:t>В XI в. Государство Российское могло, как бодрый, пылкий юноша,  обещать  себе долголетие и славную деятельность. (Н.М. Карамзин)</w:t>
      </w:r>
    </w:p>
    <w:p w:rsidR="00C71BE3" w:rsidRDefault="00C71BE3" w:rsidP="00F870C8">
      <w:pPr>
        <w:pStyle w:val="ListParagraph"/>
        <w:numPr>
          <w:ilvl w:val="0"/>
          <w:numId w:val="2"/>
        </w:numPr>
        <w:ind w:left="0" w:firstLine="426"/>
      </w:pPr>
      <w:r>
        <w:t>Как татарское влияние на русскую жизнь могло быть значительно, если, завоевав Русь, татары не остались жить в русских областях, богатых неудобными для них лесами, а отошли на юг, в открытые степи? (С.Ф. Платонов)</w:t>
      </w:r>
    </w:p>
    <w:p w:rsidR="00C71BE3" w:rsidRDefault="00C71BE3" w:rsidP="00F870C8">
      <w:pPr>
        <w:pStyle w:val="ListParagraph"/>
        <w:numPr>
          <w:ilvl w:val="0"/>
          <w:numId w:val="2"/>
        </w:numPr>
        <w:spacing w:after="120"/>
        <w:ind w:left="0" w:firstLine="426"/>
        <w:jc w:val="both"/>
        <w:rPr>
          <w:lang w:eastAsia="en-US"/>
        </w:rPr>
      </w:pPr>
      <w:r>
        <w:rPr>
          <w:lang w:eastAsia="en-US"/>
        </w:rPr>
        <w:t xml:space="preserve">«Созыв собора </w:t>
      </w:r>
      <w:smartTag w:uri="urn:schemas-microsoft-com:office:smarttags" w:element="metricconverter">
        <w:smartTagPr>
          <w:attr w:name="ProductID" w:val="1549 г"/>
        </w:smartTagPr>
        <w:r>
          <w:rPr>
            <w:lang w:eastAsia="en-US"/>
          </w:rPr>
          <w:t>1549 г</w:t>
        </w:r>
      </w:smartTag>
      <w:r>
        <w:rPr>
          <w:lang w:eastAsia="en-US"/>
        </w:rPr>
        <w:t xml:space="preserve">. свидетельствовал о создании центрального сословно-представительного учреждения, о превращении Русского государства в сословно-представительную монархию». (А. А. Зимин) </w:t>
      </w:r>
    </w:p>
    <w:p w:rsidR="00C71BE3" w:rsidRDefault="00C71BE3" w:rsidP="00F870C8">
      <w:pPr>
        <w:pStyle w:val="ListParagraph"/>
        <w:numPr>
          <w:ilvl w:val="0"/>
          <w:numId w:val="2"/>
        </w:numPr>
        <w:ind w:left="0" w:firstLine="426"/>
      </w:pPr>
      <w:r>
        <w:t>«От слабого и болезненного Федора нельзя было ожидать сильного личного участия в тех преобразованиях, которые стояли на очереди, в которых более всего нуждалась Россия, он не мог создать новое войско и водить его к победам, строить флот, крепости, рыть каналы и все торопить личным содействием; Федор был преобразователем, во сколько он мог быть им, оставаясь в четырех стенах своей комнаты и спальни». (С.М. Соловьев).</w:t>
      </w:r>
    </w:p>
    <w:p w:rsidR="00C71BE3" w:rsidRDefault="00C71BE3" w:rsidP="00F870C8">
      <w:pPr>
        <w:pStyle w:val="ListParagraph"/>
        <w:numPr>
          <w:ilvl w:val="0"/>
          <w:numId w:val="2"/>
        </w:numPr>
        <w:ind w:left="0" w:firstLine="426"/>
      </w:pPr>
      <w:r>
        <w:t>«Московское государство выходило из страшной Смуты без героев; его выводили из беды добрые, но посредственные люди. Князь Пожарский был не Борис Годунов, а Михаил Романов – не князь Скопин</w:t>
      </w:r>
      <w:r>
        <w:noBreakHyphen/>
        <w:t>Шуйский. При недостатке настоящих сил дело решалось предрассудком и интригой». (В.О. Ключевский).</w:t>
      </w:r>
    </w:p>
    <w:p w:rsidR="00C71BE3" w:rsidRDefault="00C71BE3" w:rsidP="00F870C8">
      <w:pPr>
        <w:pStyle w:val="ListParagraph"/>
        <w:numPr>
          <w:ilvl w:val="0"/>
          <w:numId w:val="2"/>
        </w:numPr>
        <w:ind w:left="0" w:firstLine="426"/>
      </w:pPr>
      <w:r>
        <w:rPr>
          <w:lang w:eastAsia="en-US"/>
        </w:rPr>
        <w:t>Век XVII дал Петру "материал", без которого он не смог бы и шагу ступить (И.Л. Андреев).</w:t>
      </w:r>
    </w:p>
    <w:p w:rsidR="00C71BE3" w:rsidRDefault="00C71BE3" w:rsidP="00F870C8">
      <w:pPr>
        <w:pStyle w:val="ListParagraph"/>
        <w:numPr>
          <w:ilvl w:val="0"/>
          <w:numId w:val="2"/>
        </w:numPr>
        <w:ind w:left="0" w:firstLine="426"/>
      </w:pPr>
      <w:r>
        <w:t>Ведя упорную борьбу на Западе, изучая Запад для внутренних преобразований, Петр не спускал глаз с Востока, понимая ясно близкие отношения его к России, понимая те средства, которые должен доставить России Восток в ее новой жизни, при том экономическом перевороте, который он совершал. (С.М. Соловьев)</w:t>
      </w:r>
    </w:p>
    <w:p w:rsidR="00C71BE3" w:rsidRDefault="00C71BE3" w:rsidP="00F870C8">
      <w:pPr>
        <w:pStyle w:val="ListParagraph"/>
        <w:numPr>
          <w:ilvl w:val="0"/>
          <w:numId w:val="2"/>
        </w:numPr>
        <w:ind w:left="0" w:firstLine="426"/>
      </w:pPr>
      <w:r>
        <w:t>«Мы стали гражданами мира, но перестали быть в некоторых случаях гражданами России – виною Петр!» (Н.М. Карамзин)</w:t>
      </w:r>
    </w:p>
    <w:p w:rsidR="00C71BE3" w:rsidRDefault="00C71BE3" w:rsidP="00F870C8">
      <w:pPr>
        <w:pStyle w:val="ListParagraph"/>
        <w:numPr>
          <w:ilvl w:val="0"/>
          <w:numId w:val="2"/>
        </w:numPr>
        <w:ind w:left="0" w:firstLine="426"/>
      </w:pPr>
      <w:r>
        <w:t>Славянофильство – история двух трех гостиных в Москве и двух трех дел в московской полиции. В.О. Ключевский)</w:t>
      </w:r>
    </w:p>
    <w:p w:rsidR="00C71BE3" w:rsidRDefault="00C71BE3" w:rsidP="00F870C8">
      <w:pPr>
        <w:pStyle w:val="ListParagraph"/>
        <w:numPr>
          <w:ilvl w:val="0"/>
          <w:numId w:val="2"/>
        </w:numPr>
        <w:ind w:left="0" w:firstLine="426"/>
      </w:pPr>
      <w:r>
        <w:t>Либерализму легче было выдумать народ, нежели его изучить. Он налгал на него из любви не меньше того, что на него налгали другие из ненависти. (А.И. Герцен)</w:t>
      </w:r>
    </w:p>
    <w:p w:rsidR="00C71BE3" w:rsidRDefault="00C71BE3" w:rsidP="00F870C8">
      <w:pPr>
        <w:pStyle w:val="ListParagraph"/>
        <w:numPr>
          <w:ilvl w:val="0"/>
          <w:numId w:val="2"/>
        </w:numPr>
        <w:ind w:left="0" w:firstLine="426"/>
      </w:pPr>
      <w:r>
        <w:t>Вековая борьба славянских народов за своё существование и свою независимость окончилась победой над немецкими захватчиками и немецкой тиранией. (И.В. Сталин)</w:t>
      </w:r>
    </w:p>
    <w:p w:rsidR="00C71BE3" w:rsidRDefault="00C71BE3" w:rsidP="00F870C8"/>
    <w:p w:rsidR="00C71BE3" w:rsidRDefault="00C71BE3" w:rsidP="00F870C8"/>
    <w:p w:rsidR="00C71BE3" w:rsidRPr="00F870C8" w:rsidRDefault="00C71BE3" w:rsidP="00E67452">
      <w:pPr>
        <w:tabs>
          <w:tab w:val="left" w:pos="5385"/>
        </w:tabs>
      </w:pPr>
    </w:p>
    <w:p w:rsidR="00C71BE3" w:rsidRDefault="00C71BE3" w:rsidP="00E67452">
      <w:pPr>
        <w:tabs>
          <w:tab w:val="left" w:pos="5385"/>
        </w:tabs>
        <w:rPr>
          <w:b/>
          <w:sz w:val="28"/>
          <w:szCs w:val="28"/>
        </w:rPr>
      </w:pPr>
    </w:p>
    <w:p w:rsidR="00C71BE3" w:rsidRDefault="00C71BE3" w:rsidP="00E67452">
      <w:pPr>
        <w:tabs>
          <w:tab w:val="left" w:pos="5385"/>
        </w:tabs>
        <w:rPr>
          <w:b/>
          <w:sz w:val="28"/>
          <w:szCs w:val="28"/>
        </w:rPr>
      </w:pPr>
    </w:p>
    <w:p w:rsidR="00C71BE3" w:rsidRDefault="00C71BE3" w:rsidP="00E67452">
      <w:pPr>
        <w:tabs>
          <w:tab w:val="left" w:pos="5385"/>
        </w:tabs>
        <w:rPr>
          <w:b/>
          <w:sz w:val="28"/>
          <w:szCs w:val="28"/>
        </w:rPr>
      </w:pPr>
    </w:p>
    <w:p w:rsidR="00C71BE3" w:rsidRDefault="00C71BE3" w:rsidP="00E67452">
      <w:pPr>
        <w:tabs>
          <w:tab w:val="left" w:pos="5385"/>
        </w:tabs>
        <w:rPr>
          <w:b/>
          <w:sz w:val="28"/>
          <w:szCs w:val="28"/>
        </w:rPr>
      </w:pPr>
    </w:p>
    <w:p w:rsidR="00C71BE3" w:rsidRDefault="00C71BE3" w:rsidP="00E428D6"/>
    <w:sectPr w:rsidR="00C71BE3" w:rsidSect="00EA4C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2E673E"/>
    <w:multiLevelType w:val="hybridMultilevel"/>
    <w:tmpl w:val="F1B4454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
    <w:nsid w:val="7A6B398A"/>
    <w:multiLevelType w:val="hybridMultilevel"/>
    <w:tmpl w:val="4D10DD5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6459"/>
    <w:rsid w:val="00055601"/>
    <w:rsid w:val="001C35EF"/>
    <w:rsid w:val="00205750"/>
    <w:rsid w:val="00341D9E"/>
    <w:rsid w:val="004F302C"/>
    <w:rsid w:val="005252D0"/>
    <w:rsid w:val="0060792E"/>
    <w:rsid w:val="00635D63"/>
    <w:rsid w:val="00697F61"/>
    <w:rsid w:val="007C5303"/>
    <w:rsid w:val="007E5091"/>
    <w:rsid w:val="00892EF5"/>
    <w:rsid w:val="0090050E"/>
    <w:rsid w:val="009405C8"/>
    <w:rsid w:val="00A0744F"/>
    <w:rsid w:val="00A253AA"/>
    <w:rsid w:val="00A7014D"/>
    <w:rsid w:val="00C34512"/>
    <w:rsid w:val="00C71BE3"/>
    <w:rsid w:val="00DC1C5E"/>
    <w:rsid w:val="00E036CB"/>
    <w:rsid w:val="00E428D6"/>
    <w:rsid w:val="00E44417"/>
    <w:rsid w:val="00E67452"/>
    <w:rsid w:val="00EA4CA8"/>
    <w:rsid w:val="00F86459"/>
    <w:rsid w:val="00F870C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459"/>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41D9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1D9E"/>
    <w:rPr>
      <w:rFonts w:ascii="Tahoma" w:hAnsi="Tahoma" w:cs="Tahoma"/>
      <w:sz w:val="16"/>
      <w:szCs w:val="16"/>
      <w:lang w:eastAsia="ru-RU"/>
    </w:rPr>
  </w:style>
  <w:style w:type="table" w:styleId="TableGrid">
    <w:name w:val="Table Grid"/>
    <w:basedOn w:val="TableNormal"/>
    <w:uiPriority w:val="99"/>
    <w:rsid w:val="00E428D6"/>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F870C8"/>
    <w:pPr>
      <w:ind w:left="720"/>
      <w:contextualSpacing/>
    </w:pPr>
  </w:style>
</w:styles>
</file>

<file path=word/webSettings.xml><?xml version="1.0" encoding="utf-8"?>
<w:webSettings xmlns:r="http://schemas.openxmlformats.org/officeDocument/2006/relationships" xmlns:w="http://schemas.openxmlformats.org/wordprocessingml/2006/main">
  <w:divs>
    <w:div w:id="15331506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6</Pages>
  <Words>1446</Words>
  <Characters>8244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олимпиада по истории</dc:title>
  <dc:subject/>
  <dc:creator>Alex</dc:creator>
  <cp:keywords/>
  <dc:description/>
  <cp:lastModifiedBy>Васина</cp:lastModifiedBy>
  <cp:revision>2</cp:revision>
  <dcterms:created xsi:type="dcterms:W3CDTF">2014-11-20T05:32:00Z</dcterms:created>
  <dcterms:modified xsi:type="dcterms:W3CDTF">2014-11-20T05:32:00Z</dcterms:modified>
</cp:coreProperties>
</file>